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7F33F1" w14:textId="77777777" w:rsidR="000134E1" w:rsidRPr="00191BE0" w:rsidRDefault="005D6B49" w:rsidP="004D1308">
      <w:pPr>
        <w:spacing w:line="360" w:lineRule="auto"/>
        <w:rPr>
          <w:color w:val="000000"/>
          <w:sz w:val="16"/>
          <w:szCs w:val="16"/>
        </w:rPr>
      </w:pPr>
      <w:r>
        <w:rPr>
          <w:rFonts w:ascii="Palace Script MT" w:hAnsi="Palace Script MT"/>
          <w:b/>
          <w:noProof/>
          <w:sz w:val="16"/>
          <w:szCs w:val="16"/>
        </w:rPr>
        <mc:AlternateContent>
          <mc:Choice Requires="wpg">
            <w:drawing>
              <wp:anchor distT="0" distB="0" distL="114300" distR="114300" simplePos="0" relativeHeight="251657728" behindDoc="1" locked="0" layoutInCell="1" allowOverlap="1" wp14:anchorId="1A9ACCCE" wp14:editId="3FAFC6BD">
                <wp:simplePos x="0" y="0"/>
                <wp:positionH relativeFrom="column">
                  <wp:posOffset>-260350</wp:posOffset>
                </wp:positionH>
                <wp:positionV relativeFrom="paragraph">
                  <wp:posOffset>-554990</wp:posOffset>
                </wp:positionV>
                <wp:extent cx="6859270" cy="1599565"/>
                <wp:effectExtent l="0" t="0" r="0" b="0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59270" cy="1599565"/>
                          <a:chOff x="144" y="560"/>
                          <a:chExt cx="11612" cy="3328"/>
                        </a:xfrm>
                      </wpg:grpSpPr>
                      <wps:wsp>
                        <wps:cNvPr id="3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4508" y="560"/>
                            <a:ext cx="2003" cy="247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4C36618" w14:textId="77777777" w:rsidR="005A0A33" w:rsidRDefault="005A0A33">
                              <w:pPr>
                                <w:jc w:val="center"/>
                              </w:pPr>
                              <w:r>
                                <w:object w:dxaOrig="2806" w:dyaOrig="2726" w14:anchorId="7BCF05BC">
                                  <v:shape id="_x0000_i1027" type="#_x0000_t75" style="width:78.95pt;height:86.5pt" o:ole="" fillcolor="window">
                                    <v:imagedata r:id="rId8" o:title="" blacklevel=".25"/>
                                  </v:shape>
                                  <o:OLEObject Type="Embed" ProgID="Unknown" ShapeID="_x0000_i1027" DrawAspect="Content" ObjectID="_1412622075" r:id="rId9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4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144" y="864"/>
                            <a:ext cx="11612" cy="30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6C72D68" w14:textId="77777777" w:rsidR="005A0A33" w:rsidRDefault="005A0A33" w:rsidP="003125AE">
                              <w:pPr>
                                <w:pStyle w:val="Titolo3"/>
                                <w:rPr>
                                  <w:rFonts w:ascii="Monotype Corsiva" w:hAnsi="Monotype Corsiva"/>
                                  <w:color w:val="0000FF"/>
                                  <w:sz w:val="48"/>
                                  <w:szCs w:val="48"/>
                                </w:rPr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501C07FD" wp14:editId="5E6B5724">
                                    <wp:extent cx="597535" cy="295275"/>
                                    <wp:effectExtent l="0" t="0" r="12065" b="9525"/>
                                    <wp:docPr id="2" name="Immagine 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0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597535" cy="29527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t xml:space="preserve">    </w:t>
                              </w:r>
                              <w:r w:rsidRPr="008D0B01">
                                <w:rPr>
                                  <w:rFonts w:ascii="Monotype Corsiva" w:hAnsi="Monotype Corsiva"/>
                                  <w:color w:val="0000FF"/>
                                  <w:sz w:val="40"/>
                                  <w:szCs w:val="40"/>
                                </w:rPr>
                                <w:t>Istituto Istruzione Superiore “E. Usuelli Ruzza”</w:t>
                              </w:r>
                              <w:r>
                                <w:rPr>
                                  <w:rFonts w:ascii="Monotype Corsiva" w:hAnsi="Monotype Corsiva"/>
                                  <w:color w:val="0000FF"/>
                                  <w:sz w:val="40"/>
                                  <w:szCs w:val="40"/>
                                </w:rPr>
                                <w:t xml:space="preserve">    </w:t>
                              </w:r>
                              <w:r>
                                <w:object w:dxaOrig="3093" w:dyaOrig="1768" w14:anchorId="56FADEF0">
                                  <v:shape id="_x0000_i1029" type="#_x0000_t75" style="width:48.2pt;height:26.15pt" o:ole="" fillcolor="window">
                                    <v:imagedata r:id="rId11" o:title=""/>
                                  </v:shape>
                                  <o:OLEObject Type="Embed" ProgID="Unknown" ShapeID="_x0000_i1029" DrawAspect="Content" ObjectID="_1412622076" r:id="rId12"/>
                                </w:object>
                              </w:r>
                            </w:p>
                            <w:p w14:paraId="7225A2DB" w14:textId="77777777" w:rsidR="005A0A33" w:rsidRPr="007E774B" w:rsidRDefault="005A0A33" w:rsidP="00305CF5">
                              <w:pPr>
                                <w:jc w:val="center"/>
                                <w:rPr>
                                  <w:color w:val="0000FF"/>
                                  <w:sz w:val="14"/>
                                  <w:szCs w:val="14"/>
                                </w:rPr>
                              </w:pPr>
                            </w:p>
                            <w:p w14:paraId="28E58E9E" w14:textId="77777777" w:rsidR="005A0A33" w:rsidRPr="007E774B" w:rsidRDefault="005A0A33" w:rsidP="00213B6D">
                              <w:pPr>
                                <w:ind w:left="2124"/>
                                <w:rPr>
                                  <w:color w:val="0000FF"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color w:val="0000FF"/>
                                  <w:sz w:val="14"/>
                                  <w:szCs w:val="14"/>
                                </w:rPr>
                                <w:t xml:space="preserve">                  </w:t>
                              </w:r>
                              <w:r w:rsidRPr="007E774B">
                                <w:rPr>
                                  <w:color w:val="0000FF"/>
                                  <w:sz w:val="14"/>
                                  <w:szCs w:val="14"/>
                                </w:rPr>
                                <w:t>SETTORE INDUSTRIA E ARTIGIANATO - INDIRIZZO: MODA - CHIMICO</w:t>
                              </w:r>
                            </w:p>
                            <w:p w14:paraId="099CFBF9" w14:textId="77777777" w:rsidR="005A0A33" w:rsidRPr="00B672EB" w:rsidRDefault="005A0A33" w:rsidP="00213B6D">
                              <w:pPr>
                                <w:pStyle w:val="Titolo1"/>
                                <w:ind w:left="567"/>
                                <w:rPr>
                                  <w:sz w:val="6"/>
                                  <w:szCs w:val="6"/>
                                </w:rPr>
                              </w:pPr>
                            </w:p>
                            <w:p w14:paraId="667B3840" w14:textId="77777777" w:rsidR="005A0A33" w:rsidRDefault="005A0A33" w:rsidP="00213B6D"/>
                            <w:p w14:paraId="2029E351" w14:textId="77777777" w:rsidR="005A0A33" w:rsidRPr="00191BE0" w:rsidRDefault="005A0A33" w:rsidP="00213B6D">
                              <w:pPr>
                                <w:rPr>
                                  <w:rFonts w:ascii="Arial" w:hAnsi="Arial" w:cs="Arial"/>
                                  <w:color w:val="0000FF"/>
                                  <w:sz w:val="12"/>
                                  <w:szCs w:val="12"/>
                                </w:rPr>
                              </w:pPr>
                            </w:p>
                            <w:p w14:paraId="02025BC4" w14:textId="77777777" w:rsidR="005A0A33" w:rsidRPr="007E774B" w:rsidRDefault="005A0A33" w:rsidP="007E774B">
                              <w:pPr>
                                <w:ind w:left="567"/>
                                <w:jc w:val="both"/>
                                <w:rPr>
                                  <w:rFonts w:ascii="Arial" w:hAnsi="Arial" w:cs="Arial"/>
                                  <w:color w:val="0000FF"/>
                                  <w:sz w:val="12"/>
                                  <w:szCs w:val="12"/>
                                </w:rPr>
                              </w:pPr>
                              <w:r w:rsidRPr="007E774B">
                                <w:rPr>
                                  <w:rFonts w:ascii="Arial" w:hAnsi="Arial" w:cs="Arial"/>
                                  <w:color w:val="0000FF"/>
                                  <w:sz w:val="12"/>
                                  <w:szCs w:val="12"/>
                                </w:rPr>
                                <w:t xml:space="preserve">Via M. Sanmicheli, 8 </w:t>
                              </w:r>
                              <w:r w:rsidRPr="007E774B">
                                <w:rPr>
                                  <w:rFonts w:ascii="Arial" w:hAnsi="Arial" w:cs="Arial"/>
                                  <w:color w:val="0000FF"/>
                                  <w:sz w:val="12"/>
                                  <w:szCs w:val="12"/>
                                </w:rPr>
                                <w:tab/>
                              </w:r>
                              <w:r w:rsidRPr="007E774B">
                                <w:rPr>
                                  <w:rFonts w:ascii="Arial" w:hAnsi="Arial" w:cs="Arial"/>
                                  <w:color w:val="0000FF"/>
                                  <w:sz w:val="12"/>
                                  <w:szCs w:val="12"/>
                                </w:rPr>
                                <w:tab/>
                              </w:r>
                              <w:r w:rsidRPr="007E774B">
                                <w:rPr>
                                  <w:rFonts w:ascii="Arial" w:hAnsi="Arial" w:cs="Arial"/>
                                  <w:color w:val="0000FF"/>
                                  <w:sz w:val="12"/>
                                  <w:szCs w:val="12"/>
                                </w:rPr>
                                <w:tab/>
                              </w:r>
                              <w:r w:rsidRPr="007E774B">
                                <w:rPr>
                                  <w:rFonts w:ascii="Arial" w:hAnsi="Arial" w:cs="Arial"/>
                                  <w:color w:val="0000FF"/>
                                  <w:sz w:val="12"/>
                                  <w:szCs w:val="12"/>
                                </w:rPr>
                                <w:tab/>
                              </w:r>
                              <w:r w:rsidRPr="007E774B">
                                <w:rPr>
                                  <w:rFonts w:ascii="Arial" w:hAnsi="Arial" w:cs="Arial"/>
                                  <w:color w:val="0000FF"/>
                                  <w:sz w:val="12"/>
                                  <w:szCs w:val="12"/>
                                </w:rPr>
                                <w:tab/>
                              </w:r>
                              <w:r w:rsidRPr="007E774B">
                                <w:rPr>
                                  <w:rFonts w:ascii="Arial" w:hAnsi="Arial" w:cs="Arial"/>
                                  <w:color w:val="0000FF"/>
                                  <w:sz w:val="12"/>
                                  <w:szCs w:val="12"/>
                                </w:rPr>
                                <w:tab/>
                              </w:r>
                              <w:r w:rsidRPr="007E774B">
                                <w:rPr>
                                  <w:rFonts w:ascii="Arial" w:hAnsi="Arial" w:cs="Arial"/>
                                  <w:color w:val="0000FF"/>
                                  <w:sz w:val="12"/>
                                  <w:szCs w:val="12"/>
                                </w:rPr>
                                <w:tab/>
                              </w:r>
                              <w:r>
                                <w:rPr>
                                  <w:rFonts w:ascii="Arial" w:hAnsi="Arial" w:cs="Arial"/>
                                  <w:color w:val="0000FF"/>
                                  <w:sz w:val="12"/>
                                  <w:szCs w:val="12"/>
                                </w:rPr>
                                <w:tab/>
                              </w:r>
                              <w:r>
                                <w:rPr>
                                  <w:rFonts w:ascii="Arial" w:hAnsi="Arial" w:cs="Arial"/>
                                  <w:color w:val="0000FF"/>
                                  <w:sz w:val="12"/>
                                  <w:szCs w:val="12"/>
                                </w:rPr>
                                <w:tab/>
                              </w:r>
                              <w:r w:rsidRPr="007E774B">
                                <w:rPr>
                                  <w:rFonts w:ascii="Arial" w:hAnsi="Arial" w:cs="Arial"/>
                                  <w:color w:val="0000FF"/>
                                  <w:sz w:val="12"/>
                                  <w:szCs w:val="12"/>
                                </w:rPr>
                                <w:t>TEL. 049657287  - FAX 049 666398</w:t>
                              </w:r>
                            </w:p>
                            <w:p w14:paraId="2F8730AA" w14:textId="77777777" w:rsidR="005A0A33" w:rsidRPr="007E774B" w:rsidRDefault="005A0A33" w:rsidP="007E774B">
                              <w:pPr>
                                <w:ind w:left="567"/>
                                <w:jc w:val="both"/>
                                <w:rPr>
                                  <w:rFonts w:ascii="Arial" w:hAnsi="Arial" w:cs="Arial"/>
                                  <w:color w:val="0000FF"/>
                                  <w:sz w:val="12"/>
                                  <w:szCs w:val="12"/>
                                </w:rPr>
                              </w:pPr>
                              <w:r w:rsidRPr="007E774B">
                                <w:rPr>
                                  <w:rFonts w:ascii="Arial" w:hAnsi="Arial" w:cs="Arial"/>
                                  <w:color w:val="0000FF"/>
                                  <w:sz w:val="12"/>
                                  <w:szCs w:val="12"/>
                                </w:rPr>
                                <w:t>35123 – PADOVA</w:t>
                              </w:r>
                              <w:r w:rsidRPr="007E774B">
                                <w:rPr>
                                  <w:rFonts w:ascii="Arial" w:hAnsi="Arial" w:cs="Arial"/>
                                  <w:color w:val="0000FF"/>
                                  <w:sz w:val="12"/>
                                  <w:szCs w:val="12"/>
                                </w:rPr>
                                <w:tab/>
                              </w:r>
                              <w:r w:rsidRPr="007E774B">
                                <w:rPr>
                                  <w:rFonts w:ascii="Arial" w:hAnsi="Arial" w:cs="Arial"/>
                                  <w:color w:val="0000FF"/>
                                  <w:sz w:val="12"/>
                                  <w:szCs w:val="12"/>
                                </w:rPr>
                                <w:tab/>
                              </w:r>
                              <w:r w:rsidRPr="007E774B">
                                <w:rPr>
                                  <w:rFonts w:ascii="Arial" w:hAnsi="Arial" w:cs="Arial"/>
                                  <w:color w:val="0000FF"/>
                                  <w:sz w:val="12"/>
                                  <w:szCs w:val="12"/>
                                </w:rPr>
                                <w:tab/>
                              </w:r>
                              <w:r w:rsidRPr="007E774B">
                                <w:rPr>
                                  <w:rFonts w:ascii="Arial" w:hAnsi="Arial" w:cs="Arial"/>
                                  <w:color w:val="0000FF"/>
                                  <w:sz w:val="12"/>
                                  <w:szCs w:val="12"/>
                                </w:rPr>
                                <w:tab/>
                              </w:r>
                              <w:r w:rsidRPr="007E774B">
                                <w:rPr>
                                  <w:rFonts w:ascii="Arial" w:hAnsi="Arial" w:cs="Arial"/>
                                  <w:color w:val="0000FF"/>
                                  <w:sz w:val="12"/>
                                  <w:szCs w:val="12"/>
                                </w:rPr>
                                <w:tab/>
                              </w:r>
                              <w:r w:rsidRPr="007E774B">
                                <w:rPr>
                                  <w:rFonts w:ascii="Arial" w:hAnsi="Arial" w:cs="Arial"/>
                                  <w:color w:val="0000FF"/>
                                  <w:sz w:val="12"/>
                                  <w:szCs w:val="12"/>
                                </w:rPr>
                                <w:tab/>
                              </w:r>
                              <w:r w:rsidRPr="007E774B">
                                <w:rPr>
                                  <w:rFonts w:ascii="Arial" w:hAnsi="Arial" w:cs="Arial"/>
                                  <w:color w:val="0000FF"/>
                                  <w:sz w:val="12"/>
                                  <w:szCs w:val="12"/>
                                </w:rPr>
                                <w:tab/>
                              </w:r>
                              <w:r w:rsidRPr="007E774B">
                                <w:rPr>
                                  <w:rFonts w:ascii="Arial" w:hAnsi="Arial" w:cs="Arial"/>
                                  <w:color w:val="0000FF"/>
                                  <w:sz w:val="12"/>
                                  <w:szCs w:val="12"/>
                                </w:rPr>
                                <w:tab/>
                              </w:r>
                              <w:r>
                                <w:rPr>
                                  <w:rFonts w:ascii="Arial" w:hAnsi="Arial" w:cs="Arial"/>
                                  <w:color w:val="0000FF"/>
                                  <w:sz w:val="12"/>
                                  <w:szCs w:val="12"/>
                                </w:rPr>
                                <w:tab/>
                              </w:r>
                              <w:r w:rsidRPr="007E774B">
                                <w:rPr>
                                  <w:rFonts w:ascii="Arial" w:hAnsi="Arial" w:cs="Arial"/>
                                  <w:color w:val="0000FF"/>
                                  <w:sz w:val="12"/>
                                  <w:szCs w:val="12"/>
                                </w:rPr>
                                <w:t>E-mail: info</w:t>
                              </w:r>
                              <w:r>
                                <w:rPr>
                                  <w:rFonts w:ascii="Arial" w:hAnsi="Arial" w:cs="Arial"/>
                                  <w:color w:val="0000FF"/>
                                  <w:sz w:val="12"/>
                                  <w:szCs w:val="12"/>
                                </w:rPr>
                                <w:t>mail</w:t>
                              </w:r>
                              <w:r w:rsidRPr="007E774B">
                                <w:rPr>
                                  <w:rFonts w:ascii="Arial" w:hAnsi="Arial" w:cs="Arial"/>
                                  <w:color w:val="0000FF"/>
                                  <w:sz w:val="12"/>
                                  <w:szCs w:val="12"/>
                                </w:rPr>
                                <w:t>@</w:t>
                              </w:r>
                              <w:r>
                                <w:rPr>
                                  <w:rFonts w:ascii="Arial" w:hAnsi="Arial" w:cs="Arial"/>
                                  <w:color w:val="0000FF"/>
                                  <w:sz w:val="12"/>
                                  <w:szCs w:val="12"/>
                                </w:rPr>
                                <w:t>istituto</w:t>
                              </w:r>
                              <w:r w:rsidRPr="007E774B">
                                <w:rPr>
                                  <w:rFonts w:ascii="Arial" w:hAnsi="Arial" w:cs="Arial"/>
                                  <w:color w:val="0000FF"/>
                                  <w:sz w:val="12"/>
                                  <w:szCs w:val="12"/>
                                </w:rPr>
                                <w:t>ruzza</w:t>
                              </w:r>
                              <w:r>
                                <w:rPr>
                                  <w:rFonts w:ascii="Arial" w:hAnsi="Arial" w:cs="Arial"/>
                                  <w:color w:val="0000FF"/>
                                  <w:sz w:val="12"/>
                                  <w:szCs w:val="12"/>
                                </w:rPr>
                                <w:t>.gov.</w:t>
                              </w:r>
                              <w:r w:rsidRPr="007E774B">
                                <w:rPr>
                                  <w:rFonts w:ascii="Arial" w:hAnsi="Arial" w:cs="Arial"/>
                                  <w:color w:val="0000FF"/>
                                  <w:sz w:val="12"/>
                                  <w:szCs w:val="12"/>
                                </w:rPr>
                                <w:t>it</w:t>
                              </w:r>
                            </w:p>
                            <w:p w14:paraId="7062C804" w14:textId="77777777" w:rsidR="005A0A33" w:rsidRPr="001952BF" w:rsidRDefault="005A0A33" w:rsidP="007E774B">
                              <w:pPr>
                                <w:ind w:left="567"/>
                                <w:rPr>
                                  <w:rFonts w:ascii="Arial" w:hAnsi="Arial"/>
                                  <w:color w:val="0000FF"/>
                                  <w:sz w:val="12"/>
                                  <w:szCs w:val="12"/>
                                  <w:lang w:val="en-GB"/>
                                </w:rPr>
                              </w:pPr>
                              <w:r w:rsidRPr="001952BF">
                                <w:rPr>
                                  <w:rFonts w:ascii="Arial" w:hAnsi="Arial"/>
                                  <w:bCs/>
                                  <w:color w:val="0000FF"/>
                                  <w:sz w:val="12"/>
                                  <w:szCs w:val="12"/>
                                  <w:lang w:val="en-GB"/>
                                </w:rPr>
                                <w:t>C.F. : 80014600284</w:t>
                              </w:r>
                              <w:r w:rsidRPr="001952BF">
                                <w:rPr>
                                  <w:sz w:val="12"/>
                                  <w:szCs w:val="12"/>
                                  <w:lang w:val="en-GB"/>
                                </w:rPr>
                                <w:tab/>
                              </w:r>
                              <w:r w:rsidRPr="001952BF">
                                <w:rPr>
                                  <w:sz w:val="12"/>
                                  <w:szCs w:val="12"/>
                                  <w:lang w:val="en-GB"/>
                                </w:rPr>
                                <w:tab/>
                              </w:r>
                              <w:r w:rsidRPr="001952BF">
                                <w:rPr>
                                  <w:sz w:val="12"/>
                                  <w:szCs w:val="12"/>
                                  <w:lang w:val="en-GB"/>
                                </w:rPr>
                                <w:tab/>
                                <w:t xml:space="preserve">   </w:t>
                              </w:r>
                              <w:r w:rsidRPr="001952BF">
                                <w:rPr>
                                  <w:sz w:val="12"/>
                                  <w:szCs w:val="12"/>
                                  <w:lang w:val="en-GB"/>
                                </w:rPr>
                                <w:tab/>
                                <w:t xml:space="preserve">  </w:t>
                              </w:r>
                              <w:r w:rsidRPr="001952BF">
                                <w:rPr>
                                  <w:sz w:val="12"/>
                                  <w:szCs w:val="12"/>
                                  <w:lang w:val="en-GB"/>
                                </w:rPr>
                                <w:tab/>
                                <w:t xml:space="preserve">    </w:t>
                              </w:r>
                              <w:r w:rsidRPr="001952BF">
                                <w:rPr>
                                  <w:rFonts w:ascii="Arial" w:hAnsi="Arial"/>
                                  <w:color w:val="0000FF"/>
                                  <w:sz w:val="12"/>
                                  <w:szCs w:val="12"/>
                                  <w:lang w:val="en-GB"/>
                                </w:rPr>
                                <w:t xml:space="preserve">  </w:t>
                              </w:r>
                              <w:r w:rsidRPr="001952BF">
                                <w:rPr>
                                  <w:rFonts w:ascii="Arial" w:hAnsi="Arial"/>
                                  <w:color w:val="0000FF"/>
                                  <w:sz w:val="12"/>
                                  <w:szCs w:val="12"/>
                                  <w:lang w:val="en-GB"/>
                                </w:rPr>
                                <w:tab/>
                              </w:r>
                              <w:r w:rsidRPr="001952BF">
                                <w:rPr>
                                  <w:rFonts w:ascii="Arial" w:hAnsi="Arial"/>
                                  <w:color w:val="0000FF"/>
                                  <w:sz w:val="12"/>
                                  <w:szCs w:val="12"/>
                                  <w:lang w:val="en-GB"/>
                                </w:rPr>
                                <w:tab/>
                              </w:r>
                              <w:r w:rsidRPr="001952BF">
                                <w:rPr>
                                  <w:rFonts w:ascii="Arial" w:hAnsi="Arial"/>
                                  <w:color w:val="0000FF"/>
                                  <w:sz w:val="12"/>
                                  <w:szCs w:val="12"/>
                                  <w:lang w:val="en-GB"/>
                                </w:rPr>
                                <w:tab/>
                              </w:r>
                              <w:r w:rsidRPr="001952BF">
                                <w:rPr>
                                  <w:rFonts w:ascii="Arial" w:hAnsi="Arial"/>
                                  <w:color w:val="0000FF"/>
                                  <w:sz w:val="12"/>
                                  <w:szCs w:val="12"/>
                                  <w:lang w:val="en-GB"/>
                                </w:rPr>
                                <w:tab/>
                                <w:t>PEC: PDIS02200P@PEC.ISTRUZIONE.IT</w:t>
                              </w:r>
                            </w:p>
                            <w:p w14:paraId="18A045A1" w14:textId="77777777" w:rsidR="005A0A33" w:rsidRPr="008770E2" w:rsidRDefault="005A0A33" w:rsidP="00B672EB">
                              <w:pPr>
                                <w:ind w:left="7080" w:firstLine="708"/>
                                <w:rPr>
                                  <w:sz w:val="12"/>
                                  <w:szCs w:val="12"/>
                                  <w:lang w:val="en-GB"/>
                                </w:rPr>
                              </w:pPr>
                              <w:r w:rsidRPr="008770E2">
                                <w:rPr>
                                  <w:rFonts w:ascii="Arial" w:hAnsi="Arial"/>
                                  <w:color w:val="0000FF"/>
                                  <w:sz w:val="12"/>
                                  <w:szCs w:val="12"/>
                                  <w:lang w:val="en-GB"/>
                                </w:rPr>
                                <w:t>http://www.istitutoruzza.gov.it</w:t>
                              </w:r>
                            </w:p>
                            <w:p w14:paraId="579BF4D9" w14:textId="77777777" w:rsidR="005A0A33" w:rsidRPr="008770E2" w:rsidRDefault="005A0A33" w:rsidP="008D0B01">
                              <w:pPr>
                                <w:rPr>
                                  <w:lang w:val="en-GB"/>
                                </w:rPr>
                              </w:pPr>
                              <w:r w:rsidRPr="008770E2">
                                <w:rPr>
                                  <w:lang w:val="en-GB"/>
                                </w:rPr>
                                <w:tab/>
                              </w:r>
                              <w:r w:rsidRPr="008770E2">
                                <w:rPr>
                                  <w:lang w:val="en-GB"/>
                                </w:rPr>
                                <w:tab/>
                              </w:r>
                              <w:r w:rsidRPr="008770E2">
                                <w:rPr>
                                  <w:lang w:val="en-GB"/>
                                </w:rPr>
                                <w:tab/>
                                <w:t xml:space="preserve">            </w:t>
                              </w:r>
                              <w:r w:rsidRPr="008770E2">
                                <w:rPr>
                                  <w:lang w:val="en-GB"/>
                                </w:rPr>
                                <w:tab/>
                              </w:r>
                              <w:r w:rsidRPr="008770E2">
                                <w:rPr>
                                  <w:lang w:val="en-GB"/>
                                </w:rPr>
                                <w:tab/>
                              </w:r>
                              <w:r w:rsidRPr="008770E2">
                                <w:rPr>
                                  <w:lang w:val="en-GB"/>
                                </w:rPr>
                                <w:tab/>
                              </w:r>
                              <w:r w:rsidRPr="008770E2">
                                <w:rPr>
                                  <w:lang w:val="en-GB"/>
                                </w:rPr>
                                <w:tab/>
                              </w:r>
                              <w:r w:rsidRPr="008770E2">
                                <w:rPr>
                                  <w:lang w:val="en-GB"/>
                                </w:rPr>
                                <w:tab/>
                              </w:r>
                              <w:r w:rsidRPr="008770E2">
                                <w:rPr>
                                  <w:lang w:val="en-GB"/>
                                </w:rPr>
                                <w:tab/>
                                <w:t xml:space="preserve">                </w:t>
                              </w:r>
                              <w:r w:rsidRPr="008770E2">
                                <w:rPr>
                                  <w:lang w:val="en-GB"/>
                                </w:rPr>
                                <w:tab/>
                              </w:r>
                            </w:p>
                            <w:p w14:paraId="150D0DFD" w14:textId="77777777" w:rsidR="005A0A33" w:rsidRPr="008770E2" w:rsidRDefault="005A0A33">
                              <w:pPr>
                                <w:rPr>
                                  <w:lang w:val="en-GB"/>
                                </w:rPr>
                              </w:pPr>
                            </w:p>
                            <w:p w14:paraId="30DE5EA1" w14:textId="77777777" w:rsidR="005A0A33" w:rsidRPr="008770E2" w:rsidRDefault="005A0A33">
                              <w:pPr>
                                <w:rPr>
                                  <w:lang w:val="en-GB"/>
                                </w:rPr>
                              </w:pPr>
                            </w:p>
                            <w:p w14:paraId="5DE11769" w14:textId="77777777" w:rsidR="005A0A33" w:rsidRPr="008770E2" w:rsidRDefault="005A0A33">
                              <w:pPr>
                                <w:rPr>
                                  <w:lang w:val="en-GB"/>
                                </w:rPr>
                              </w:pPr>
                            </w:p>
                            <w:p w14:paraId="1F4BF794" w14:textId="77777777" w:rsidR="005A0A33" w:rsidRPr="008770E2" w:rsidRDefault="005A0A33">
                              <w:pPr>
                                <w:rPr>
                                  <w:lang w:val="en-GB"/>
                                </w:rPr>
                              </w:pPr>
                            </w:p>
                            <w:p w14:paraId="4065B9D7" w14:textId="77777777" w:rsidR="005A0A33" w:rsidRPr="008770E2" w:rsidRDefault="005A0A33">
                              <w:pPr>
                                <w:rPr>
                                  <w:lang w:val="en-GB"/>
                                </w:rPr>
                              </w:pPr>
                            </w:p>
                            <w:p w14:paraId="1997351D" w14:textId="77777777" w:rsidR="005A0A33" w:rsidRPr="008770E2" w:rsidRDefault="005A0A33">
                              <w:pPr>
                                <w:rPr>
                                  <w:lang w:val="en-GB"/>
                                </w:rPr>
                              </w:pPr>
                            </w:p>
                            <w:p w14:paraId="58DD625D" w14:textId="77777777" w:rsidR="005A0A33" w:rsidRPr="008770E2" w:rsidRDefault="005A0A33">
                              <w:pPr>
                                <w:rPr>
                                  <w:lang w:val="en-GB"/>
                                </w:rPr>
                              </w:pPr>
                            </w:p>
                            <w:p w14:paraId="401378E7" w14:textId="77777777" w:rsidR="005A0A33" w:rsidRPr="008770E2" w:rsidRDefault="005A0A33">
                              <w:pPr>
                                <w:rPr>
                                  <w:lang w:val="en-GB"/>
                                </w:rPr>
                              </w:pPr>
                            </w:p>
                            <w:p w14:paraId="46121E11" w14:textId="77777777" w:rsidR="005A0A33" w:rsidRPr="008770E2" w:rsidRDefault="005A0A33">
                              <w:pPr>
                                <w:rPr>
                                  <w:lang w:val="en-GB"/>
                                </w:rPr>
                              </w:pPr>
                            </w:p>
                            <w:p w14:paraId="40185E73" w14:textId="77777777" w:rsidR="005A0A33" w:rsidRPr="008770E2" w:rsidRDefault="005A0A33">
                              <w:pPr>
                                <w:rPr>
                                  <w:lang w:val="en-GB"/>
                                </w:rPr>
                              </w:pPr>
                            </w:p>
                            <w:p w14:paraId="01EC2751" w14:textId="77777777" w:rsidR="005A0A33" w:rsidRPr="008770E2" w:rsidRDefault="005A0A33">
                              <w:pPr>
                                <w:rPr>
                                  <w:lang w:val="en-GB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margin-left:-20.45pt;margin-top:-43.65pt;width:540.1pt;height:125.95pt;z-index:-251658752" coordorigin="144,560" coordsize="11612,3328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">
                <v:shapetype id="_x0000_t202" coordsize="21600,21600" o:spt="202" path="m0,0l0,21600,21600,21600,21600,0xe">
                  <v:stroke joinstyle="miter"/>
                  <v:path gradientshapeok="t" o:connecttype="rect"/>
                </v:shapetype>
                <v:shape id="Text Box 3" o:spid="_x0000_s1027" type="#_x0000_t202" style="position:absolute;left:4508;top:560;width:2003;height:2473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e1DpYwwAA&#10;ANoAAAAPAAAAZHJzL2Rvd25yZXYueG1sRI/dagIxFITvC32HcAre1WwVrG43SqkUlILgzwMck7M/&#10;dHOyTVJ3fXtTKHg5zMw3TLEabCsu5EPjWMHLOANBrJ1puFJwOn4+z0GEiGywdUwKrhRgtXx8KDA3&#10;ruc9XQ6xEgnCIUcFdYxdLmXQNVkMY9cRJ6903mJM0lfSeOwT3LZykmUzabHhtFBjRx816e/Dr1Ww&#10;bvz5R7vpZvb6tdC7fSj77U4qNXoa3t9ARBriPfzf3hgFU/i7km6AXN4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Ce1DpYwwAAANoAAAAPAAAAAAAAAAAAAAAAAJcCAABkcnMvZG93&#10;bnJldi54bWxQSwUGAAAAAAQABAD1AAAAhwMAAAAA&#10;" stroked="f">
                  <v:textbox style="mso-fit-shape-to-text:t">
                    <w:txbxContent>
                      <w:p w14:paraId="0B8D2B6E" w14:textId="77777777" w:rsidR="005E36CF" w:rsidRDefault="005E36CF">
                        <w:pPr>
                          <w:jc w:val="center"/>
                        </w:pPr>
                        <w:r>
                          <w:object w:dxaOrig="2806" w:dyaOrig="2726" w14:anchorId="46673D8E">
                            <v:shape id="_x0000_i1027" type="#_x0000_t75" style="width:78.95pt;height:86.5pt" o:ole="" fillcolor="window">
                              <v:imagedata r:id="rId13" o:title="" blacklevel=".25"/>
                            </v:shape>
                            <o:OLEObject Type="Embed" ProgID="Unknown" ShapeID="_x0000_i1027" DrawAspect="Content" ObjectID="_1412585434" r:id="rId14"/>
                          </w:object>
                        </w:r>
                      </w:p>
                    </w:txbxContent>
                  </v:textbox>
                </v:shape>
                <v:shape id="Text Box 4" o:spid="_x0000_s1028" type="#_x0000_t202" style="position:absolute;left:144;top:864;width:11612;height:3024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aNpDHwQAA&#10;ANoAAAAPAAAAZHJzL2Rvd25yZXYueG1sRI9Pi8IwFMTvgt8hPMGbJoqKW40iirAnF//swt4ezbMt&#10;Ni+libb77TeC4HGYmd8wy3VrS/Gg2heONYyGCgRx6kzBmYbLeT+Yg/AB2WDpmDT8kYf1qttZYmJc&#10;w0d6nEImIoR9ghryEKpESp/mZNEPXUUcvaurLYYo60yaGpsIt6UcKzWTFguOCzlWtM0pvZ3uVsP3&#10;4fr7M1Ff2c5Oq8a1SrL9kFr3e+1mASJQG97hV/vTaJjA80q8AXL1D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2jaQx8EAAADaAAAADwAAAAAAAAAAAAAAAACXAgAAZHJzL2Rvd25y&#10;ZXYueG1sUEsFBgAAAAAEAAQA9QAAAIUDAAAAAA==&#10;" filled="f" stroked="f">
                  <v:textbox>
                    <w:txbxContent>
                      <w:p w14:paraId="2C60CCAB" w14:textId="77777777" w:rsidR="005E36CF" w:rsidRDefault="005D6B49" w:rsidP="003125AE">
                        <w:pPr>
                          <w:pStyle w:val="Titolo3"/>
                          <w:rPr>
                            <w:rFonts w:ascii="Monotype Corsiva" w:hAnsi="Monotype Corsiva"/>
                            <w:color w:val="0000FF"/>
                            <w:sz w:val="48"/>
                            <w:szCs w:val="48"/>
                          </w:rPr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01B14BB4" wp14:editId="09B1E713">
                              <wp:extent cx="597535" cy="295275"/>
                              <wp:effectExtent l="0" t="0" r="12065" b="9525"/>
                              <wp:docPr id="2" name="Immagine 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97535" cy="2952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="005E36CF">
                          <w:t xml:space="preserve">    </w:t>
                        </w:r>
                        <w:r w:rsidR="005E36CF" w:rsidRPr="008D0B01">
                          <w:rPr>
                            <w:rFonts w:ascii="Monotype Corsiva" w:hAnsi="Monotype Corsiva"/>
                            <w:color w:val="0000FF"/>
                            <w:sz w:val="40"/>
                            <w:szCs w:val="40"/>
                          </w:rPr>
                          <w:t>Istituto Istruzione Superiore “E. Usuelli Ruzza”</w:t>
                        </w:r>
                        <w:r w:rsidR="005E36CF">
                          <w:rPr>
                            <w:rFonts w:ascii="Monotype Corsiva" w:hAnsi="Monotype Corsiva"/>
                            <w:color w:val="0000FF"/>
                            <w:sz w:val="40"/>
                            <w:szCs w:val="40"/>
                          </w:rPr>
                          <w:t xml:space="preserve">    </w:t>
                        </w:r>
                        <w:r w:rsidR="005E36CF">
                          <w:object w:dxaOrig="3093" w:dyaOrig="1768" w14:anchorId="08FA7D9A">
                            <v:shape id="_x0000_i1029" type="#_x0000_t75" style="width:48.2pt;height:26.15pt" o:ole="" fillcolor="window">
                              <v:imagedata r:id="rId16" o:title=""/>
                            </v:shape>
                            <o:OLEObject Type="Embed" ProgID="Unknown" ShapeID="_x0000_i1029" DrawAspect="Content" ObjectID="_1412585435" r:id="rId17"/>
                          </w:object>
                        </w:r>
                      </w:p>
                      <w:p w14:paraId="18987CA3" w14:textId="77777777" w:rsidR="005E36CF" w:rsidRPr="007E774B" w:rsidRDefault="005E36CF" w:rsidP="00305CF5">
                        <w:pPr>
                          <w:jc w:val="center"/>
                          <w:rPr>
                            <w:color w:val="0000FF"/>
                            <w:sz w:val="14"/>
                            <w:szCs w:val="14"/>
                          </w:rPr>
                        </w:pPr>
                      </w:p>
                      <w:p w14:paraId="2CF23BC1" w14:textId="77777777" w:rsidR="005E36CF" w:rsidRPr="007E774B" w:rsidRDefault="005E36CF" w:rsidP="00213B6D">
                        <w:pPr>
                          <w:ind w:left="2124"/>
                          <w:rPr>
                            <w:color w:val="0000FF"/>
                            <w:sz w:val="14"/>
                            <w:szCs w:val="14"/>
                          </w:rPr>
                        </w:pPr>
                        <w:r>
                          <w:rPr>
                            <w:color w:val="0000FF"/>
                            <w:sz w:val="14"/>
                            <w:szCs w:val="14"/>
                          </w:rPr>
                          <w:t xml:space="preserve">                  </w:t>
                        </w:r>
                        <w:r w:rsidRPr="007E774B">
                          <w:rPr>
                            <w:color w:val="0000FF"/>
                            <w:sz w:val="14"/>
                            <w:szCs w:val="14"/>
                          </w:rPr>
                          <w:t>SETTORE INDUSTRIA E ARTIGIANATO - INDIRIZZO: MODA - CHIMICO</w:t>
                        </w:r>
                      </w:p>
                      <w:p w14:paraId="63EB19FA" w14:textId="77777777" w:rsidR="005E36CF" w:rsidRPr="00B672EB" w:rsidRDefault="005E36CF" w:rsidP="00213B6D">
                        <w:pPr>
                          <w:pStyle w:val="Titolo1"/>
                          <w:ind w:left="567"/>
                          <w:rPr>
                            <w:sz w:val="6"/>
                            <w:szCs w:val="6"/>
                          </w:rPr>
                        </w:pPr>
                      </w:p>
                      <w:p w14:paraId="4D5074DF" w14:textId="77777777" w:rsidR="005E36CF" w:rsidRDefault="005E36CF" w:rsidP="00213B6D"/>
                      <w:p w14:paraId="22A05BD1" w14:textId="77777777" w:rsidR="005E36CF" w:rsidRPr="00191BE0" w:rsidRDefault="005E36CF" w:rsidP="00213B6D">
                        <w:pPr>
                          <w:rPr>
                            <w:rFonts w:ascii="Arial" w:hAnsi="Arial" w:cs="Arial"/>
                            <w:color w:val="0000FF"/>
                            <w:sz w:val="12"/>
                            <w:szCs w:val="12"/>
                          </w:rPr>
                        </w:pPr>
                      </w:p>
                      <w:p w14:paraId="7CEF1B5E" w14:textId="77777777" w:rsidR="005E36CF" w:rsidRPr="007E774B" w:rsidRDefault="005E36CF" w:rsidP="007E774B">
                        <w:pPr>
                          <w:ind w:left="567"/>
                          <w:jc w:val="both"/>
                          <w:rPr>
                            <w:rFonts w:ascii="Arial" w:hAnsi="Arial" w:cs="Arial"/>
                            <w:color w:val="0000FF"/>
                            <w:sz w:val="12"/>
                            <w:szCs w:val="12"/>
                          </w:rPr>
                        </w:pPr>
                        <w:r w:rsidRPr="007E774B">
                          <w:rPr>
                            <w:rFonts w:ascii="Arial" w:hAnsi="Arial" w:cs="Arial"/>
                            <w:color w:val="0000FF"/>
                            <w:sz w:val="12"/>
                            <w:szCs w:val="12"/>
                          </w:rPr>
                          <w:t xml:space="preserve">Via M. Sanmicheli, 8 </w:t>
                        </w:r>
                        <w:r w:rsidRPr="007E774B">
                          <w:rPr>
                            <w:rFonts w:ascii="Arial" w:hAnsi="Arial" w:cs="Arial"/>
                            <w:color w:val="0000FF"/>
                            <w:sz w:val="12"/>
                            <w:szCs w:val="12"/>
                          </w:rPr>
                          <w:tab/>
                        </w:r>
                        <w:r w:rsidRPr="007E774B">
                          <w:rPr>
                            <w:rFonts w:ascii="Arial" w:hAnsi="Arial" w:cs="Arial"/>
                            <w:color w:val="0000FF"/>
                            <w:sz w:val="12"/>
                            <w:szCs w:val="12"/>
                          </w:rPr>
                          <w:tab/>
                        </w:r>
                        <w:r w:rsidRPr="007E774B">
                          <w:rPr>
                            <w:rFonts w:ascii="Arial" w:hAnsi="Arial" w:cs="Arial"/>
                            <w:color w:val="0000FF"/>
                            <w:sz w:val="12"/>
                            <w:szCs w:val="12"/>
                          </w:rPr>
                          <w:tab/>
                        </w:r>
                        <w:r w:rsidRPr="007E774B">
                          <w:rPr>
                            <w:rFonts w:ascii="Arial" w:hAnsi="Arial" w:cs="Arial"/>
                            <w:color w:val="0000FF"/>
                            <w:sz w:val="12"/>
                            <w:szCs w:val="12"/>
                          </w:rPr>
                          <w:tab/>
                        </w:r>
                        <w:r w:rsidRPr="007E774B">
                          <w:rPr>
                            <w:rFonts w:ascii="Arial" w:hAnsi="Arial" w:cs="Arial"/>
                            <w:color w:val="0000FF"/>
                            <w:sz w:val="12"/>
                            <w:szCs w:val="12"/>
                          </w:rPr>
                          <w:tab/>
                        </w:r>
                        <w:r w:rsidRPr="007E774B">
                          <w:rPr>
                            <w:rFonts w:ascii="Arial" w:hAnsi="Arial" w:cs="Arial"/>
                            <w:color w:val="0000FF"/>
                            <w:sz w:val="12"/>
                            <w:szCs w:val="12"/>
                          </w:rPr>
                          <w:tab/>
                        </w:r>
                        <w:r w:rsidRPr="007E774B">
                          <w:rPr>
                            <w:rFonts w:ascii="Arial" w:hAnsi="Arial" w:cs="Arial"/>
                            <w:color w:val="0000FF"/>
                            <w:sz w:val="12"/>
                            <w:szCs w:val="12"/>
                          </w:rPr>
                          <w:tab/>
                        </w:r>
                        <w:r>
                          <w:rPr>
                            <w:rFonts w:ascii="Arial" w:hAnsi="Arial" w:cs="Arial"/>
                            <w:color w:val="0000FF"/>
                            <w:sz w:val="12"/>
                            <w:szCs w:val="12"/>
                          </w:rPr>
                          <w:tab/>
                        </w:r>
                        <w:r>
                          <w:rPr>
                            <w:rFonts w:ascii="Arial" w:hAnsi="Arial" w:cs="Arial"/>
                            <w:color w:val="0000FF"/>
                            <w:sz w:val="12"/>
                            <w:szCs w:val="12"/>
                          </w:rPr>
                          <w:tab/>
                        </w:r>
                        <w:r w:rsidRPr="007E774B">
                          <w:rPr>
                            <w:rFonts w:ascii="Arial" w:hAnsi="Arial" w:cs="Arial"/>
                            <w:color w:val="0000FF"/>
                            <w:sz w:val="12"/>
                            <w:szCs w:val="12"/>
                          </w:rPr>
                          <w:t>TEL. 049657287  - FAX 049 666398</w:t>
                        </w:r>
                      </w:p>
                      <w:p w14:paraId="7BF9D90F" w14:textId="77777777" w:rsidR="005E36CF" w:rsidRPr="007E774B" w:rsidRDefault="005E36CF" w:rsidP="007E774B">
                        <w:pPr>
                          <w:ind w:left="567"/>
                          <w:jc w:val="both"/>
                          <w:rPr>
                            <w:rFonts w:ascii="Arial" w:hAnsi="Arial" w:cs="Arial"/>
                            <w:color w:val="0000FF"/>
                            <w:sz w:val="12"/>
                            <w:szCs w:val="12"/>
                          </w:rPr>
                        </w:pPr>
                        <w:r w:rsidRPr="007E774B">
                          <w:rPr>
                            <w:rFonts w:ascii="Arial" w:hAnsi="Arial" w:cs="Arial"/>
                            <w:color w:val="0000FF"/>
                            <w:sz w:val="12"/>
                            <w:szCs w:val="12"/>
                          </w:rPr>
                          <w:t>35123 – PADOVA</w:t>
                        </w:r>
                        <w:r w:rsidRPr="007E774B">
                          <w:rPr>
                            <w:rFonts w:ascii="Arial" w:hAnsi="Arial" w:cs="Arial"/>
                            <w:color w:val="0000FF"/>
                            <w:sz w:val="12"/>
                            <w:szCs w:val="12"/>
                          </w:rPr>
                          <w:tab/>
                        </w:r>
                        <w:r w:rsidRPr="007E774B">
                          <w:rPr>
                            <w:rFonts w:ascii="Arial" w:hAnsi="Arial" w:cs="Arial"/>
                            <w:color w:val="0000FF"/>
                            <w:sz w:val="12"/>
                            <w:szCs w:val="12"/>
                          </w:rPr>
                          <w:tab/>
                        </w:r>
                        <w:r w:rsidRPr="007E774B">
                          <w:rPr>
                            <w:rFonts w:ascii="Arial" w:hAnsi="Arial" w:cs="Arial"/>
                            <w:color w:val="0000FF"/>
                            <w:sz w:val="12"/>
                            <w:szCs w:val="12"/>
                          </w:rPr>
                          <w:tab/>
                        </w:r>
                        <w:r w:rsidRPr="007E774B">
                          <w:rPr>
                            <w:rFonts w:ascii="Arial" w:hAnsi="Arial" w:cs="Arial"/>
                            <w:color w:val="0000FF"/>
                            <w:sz w:val="12"/>
                            <w:szCs w:val="12"/>
                          </w:rPr>
                          <w:tab/>
                        </w:r>
                        <w:r w:rsidRPr="007E774B">
                          <w:rPr>
                            <w:rFonts w:ascii="Arial" w:hAnsi="Arial" w:cs="Arial"/>
                            <w:color w:val="0000FF"/>
                            <w:sz w:val="12"/>
                            <w:szCs w:val="12"/>
                          </w:rPr>
                          <w:tab/>
                        </w:r>
                        <w:r w:rsidRPr="007E774B">
                          <w:rPr>
                            <w:rFonts w:ascii="Arial" w:hAnsi="Arial" w:cs="Arial"/>
                            <w:color w:val="0000FF"/>
                            <w:sz w:val="12"/>
                            <w:szCs w:val="12"/>
                          </w:rPr>
                          <w:tab/>
                        </w:r>
                        <w:r w:rsidRPr="007E774B">
                          <w:rPr>
                            <w:rFonts w:ascii="Arial" w:hAnsi="Arial" w:cs="Arial"/>
                            <w:color w:val="0000FF"/>
                            <w:sz w:val="12"/>
                            <w:szCs w:val="12"/>
                          </w:rPr>
                          <w:tab/>
                        </w:r>
                        <w:r w:rsidRPr="007E774B">
                          <w:rPr>
                            <w:rFonts w:ascii="Arial" w:hAnsi="Arial" w:cs="Arial"/>
                            <w:color w:val="0000FF"/>
                            <w:sz w:val="12"/>
                            <w:szCs w:val="12"/>
                          </w:rPr>
                          <w:tab/>
                        </w:r>
                        <w:r>
                          <w:rPr>
                            <w:rFonts w:ascii="Arial" w:hAnsi="Arial" w:cs="Arial"/>
                            <w:color w:val="0000FF"/>
                            <w:sz w:val="12"/>
                            <w:szCs w:val="12"/>
                          </w:rPr>
                          <w:tab/>
                        </w:r>
                        <w:r w:rsidRPr="007E774B">
                          <w:rPr>
                            <w:rFonts w:ascii="Arial" w:hAnsi="Arial" w:cs="Arial"/>
                            <w:color w:val="0000FF"/>
                            <w:sz w:val="12"/>
                            <w:szCs w:val="12"/>
                          </w:rPr>
                          <w:t>E-mail: info</w:t>
                        </w:r>
                        <w:r>
                          <w:rPr>
                            <w:rFonts w:ascii="Arial" w:hAnsi="Arial" w:cs="Arial"/>
                            <w:color w:val="0000FF"/>
                            <w:sz w:val="12"/>
                            <w:szCs w:val="12"/>
                          </w:rPr>
                          <w:t>mail</w:t>
                        </w:r>
                        <w:r w:rsidRPr="007E774B">
                          <w:rPr>
                            <w:rFonts w:ascii="Arial" w:hAnsi="Arial" w:cs="Arial"/>
                            <w:color w:val="0000FF"/>
                            <w:sz w:val="12"/>
                            <w:szCs w:val="12"/>
                          </w:rPr>
                          <w:t>@</w:t>
                        </w:r>
                        <w:r>
                          <w:rPr>
                            <w:rFonts w:ascii="Arial" w:hAnsi="Arial" w:cs="Arial"/>
                            <w:color w:val="0000FF"/>
                            <w:sz w:val="12"/>
                            <w:szCs w:val="12"/>
                          </w:rPr>
                          <w:t>istituto</w:t>
                        </w:r>
                        <w:r w:rsidRPr="007E774B">
                          <w:rPr>
                            <w:rFonts w:ascii="Arial" w:hAnsi="Arial" w:cs="Arial"/>
                            <w:color w:val="0000FF"/>
                            <w:sz w:val="12"/>
                            <w:szCs w:val="12"/>
                          </w:rPr>
                          <w:t>ruzza</w:t>
                        </w:r>
                        <w:r>
                          <w:rPr>
                            <w:rFonts w:ascii="Arial" w:hAnsi="Arial" w:cs="Arial"/>
                            <w:color w:val="0000FF"/>
                            <w:sz w:val="12"/>
                            <w:szCs w:val="12"/>
                          </w:rPr>
                          <w:t>.gov.</w:t>
                        </w:r>
                        <w:r w:rsidRPr="007E774B">
                          <w:rPr>
                            <w:rFonts w:ascii="Arial" w:hAnsi="Arial" w:cs="Arial"/>
                            <w:color w:val="0000FF"/>
                            <w:sz w:val="12"/>
                            <w:szCs w:val="12"/>
                          </w:rPr>
                          <w:t>it</w:t>
                        </w:r>
                      </w:p>
                      <w:p w14:paraId="3B0914A7" w14:textId="77777777" w:rsidR="005E36CF" w:rsidRPr="001952BF" w:rsidRDefault="005E36CF" w:rsidP="007E774B">
                        <w:pPr>
                          <w:ind w:left="567"/>
                          <w:rPr>
                            <w:rFonts w:ascii="Arial" w:hAnsi="Arial"/>
                            <w:color w:val="0000FF"/>
                            <w:sz w:val="12"/>
                            <w:szCs w:val="12"/>
                            <w:lang w:val="en-GB"/>
                          </w:rPr>
                        </w:pPr>
                        <w:r w:rsidRPr="001952BF">
                          <w:rPr>
                            <w:rFonts w:ascii="Arial" w:hAnsi="Arial"/>
                            <w:bCs/>
                            <w:color w:val="0000FF"/>
                            <w:sz w:val="12"/>
                            <w:szCs w:val="12"/>
                            <w:lang w:val="en-GB"/>
                          </w:rPr>
                          <w:t>C.F. : 80014600284</w:t>
                        </w:r>
                        <w:r w:rsidRPr="001952BF">
                          <w:rPr>
                            <w:sz w:val="12"/>
                            <w:szCs w:val="12"/>
                            <w:lang w:val="en-GB"/>
                          </w:rPr>
                          <w:tab/>
                        </w:r>
                        <w:r w:rsidRPr="001952BF">
                          <w:rPr>
                            <w:sz w:val="12"/>
                            <w:szCs w:val="12"/>
                            <w:lang w:val="en-GB"/>
                          </w:rPr>
                          <w:tab/>
                        </w:r>
                        <w:r w:rsidRPr="001952BF">
                          <w:rPr>
                            <w:sz w:val="12"/>
                            <w:szCs w:val="12"/>
                            <w:lang w:val="en-GB"/>
                          </w:rPr>
                          <w:tab/>
                          <w:t xml:space="preserve">   </w:t>
                        </w:r>
                        <w:r w:rsidRPr="001952BF">
                          <w:rPr>
                            <w:sz w:val="12"/>
                            <w:szCs w:val="12"/>
                            <w:lang w:val="en-GB"/>
                          </w:rPr>
                          <w:tab/>
                          <w:t xml:space="preserve">  </w:t>
                        </w:r>
                        <w:r w:rsidRPr="001952BF">
                          <w:rPr>
                            <w:sz w:val="12"/>
                            <w:szCs w:val="12"/>
                            <w:lang w:val="en-GB"/>
                          </w:rPr>
                          <w:tab/>
                          <w:t xml:space="preserve">    </w:t>
                        </w:r>
                        <w:r w:rsidRPr="001952BF">
                          <w:rPr>
                            <w:rFonts w:ascii="Arial" w:hAnsi="Arial"/>
                            <w:color w:val="0000FF"/>
                            <w:sz w:val="12"/>
                            <w:szCs w:val="12"/>
                            <w:lang w:val="en-GB"/>
                          </w:rPr>
                          <w:t xml:space="preserve">  </w:t>
                        </w:r>
                        <w:r w:rsidRPr="001952BF">
                          <w:rPr>
                            <w:rFonts w:ascii="Arial" w:hAnsi="Arial"/>
                            <w:color w:val="0000FF"/>
                            <w:sz w:val="12"/>
                            <w:szCs w:val="12"/>
                            <w:lang w:val="en-GB"/>
                          </w:rPr>
                          <w:tab/>
                        </w:r>
                        <w:r w:rsidRPr="001952BF">
                          <w:rPr>
                            <w:rFonts w:ascii="Arial" w:hAnsi="Arial"/>
                            <w:color w:val="0000FF"/>
                            <w:sz w:val="12"/>
                            <w:szCs w:val="12"/>
                            <w:lang w:val="en-GB"/>
                          </w:rPr>
                          <w:tab/>
                        </w:r>
                        <w:r w:rsidRPr="001952BF">
                          <w:rPr>
                            <w:rFonts w:ascii="Arial" w:hAnsi="Arial"/>
                            <w:color w:val="0000FF"/>
                            <w:sz w:val="12"/>
                            <w:szCs w:val="12"/>
                            <w:lang w:val="en-GB"/>
                          </w:rPr>
                          <w:tab/>
                        </w:r>
                        <w:r w:rsidRPr="001952BF">
                          <w:rPr>
                            <w:rFonts w:ascii="Arial" w:hAnsi="Arial"/>
                            <w:color w:val="0000FF"/>
                            <w:sz w:val="12"/>
                            <w:szCs w:val="12"/>
                            <w:lang w:val="en-GB"/>
                          </w:rPr>
                          <w:tab/>
                          <w:t>PEC: PDIS02200P@PEC.ISTRUZIONE.IT</w:t>
                        </w:r>
                      </w:p>
                      <w:p w14:paraId="666A1C6A" w14:textId="77777777" w:rsidR="005E36CF" w:rsidRPr="008770E2" w:rsidRDefault="005E36CF" w:rsidP="00B672EB">
                        <w:pPr>
                          <w:ind w:left="7080" w:firstLine="708"/>
                          <w:rPr>
                            <w:sz w:val="12"/>
                            <w:szCs w:val="12"/>
                            <w:lang w:val="en-GB"/>
                          </w:rPr>
                        </w:pPr>
                        <w:r w:rsidRPr="008770E2">
                          <w:rPr>
                            <w:rFonts w:ascii="Arial" w:hAnsi="Arial"/>
                            <w:color w:val="0000FF"/>
                            <w:sz w:val="12"/>
                            <w:szCs w:val="12"/>
                            <w:lang w:val="en-GB"/>
                          </w:rPr>
                          <w:t>http://www.istitutoruzza.gov.it</w:t>
                        </w:r>
                      </w:p>
                      <w:p w14:paraId="0FD0EEDE" w14:textId="77777777" w:rsidR="005E36CF" w:rsidRPr="008770E2" w:rsidRDefault="005E36CF" w:rsidP="008D0B01">
                        <w:pPr>
                          <w:rPr>
                            <w:lang w:val="en-GB"/>
                          </w:rPr>
                        </w:pPr>
                        <w:r w:rsidRPr="008770E2">
                          <w:rPr>
                            <w:lang w:val="en-GB"/>
                          </w:rPr>
                          <w:tab/>
                        </w:r>
                        <w:r w:rsidRPr="008770E2">
                          <w:rPr>
                            <w:lang w:val="en-GB"/>
                          </w:rPr>
                          <w:tab/>
                        </w:r>
                        <w:r w:rsidRPr="008770E2">
                          <w:rPr>
                            <w:lang w:val="en-GB"/>
                          </w:rPr>
                          <w:tab/>
                          <w:t xml:space="preserve">            </w:t>
                        </w:r>
                        <w:r w:rsidRPr="008770E2">
                          <w:rPr>
                            <w:lang w:val="en-GB"/>
                          </w:rPr>
                          <w:tab/>
                        </w:r>
                        <w:r w:rsidRPr="008770E2">
                          <w:rPr>
                            <w:lang w:val="en-GB"/>
                          </w:rPr>
                          <w:tab/>
                        </w:r>
                        <w:r w:rsidRPr="008770E2">
                          <w:rPr>
                            <w:lang w:val="en-GB"/>
                          </w:rPr>
                          <w:tab/>
                        </w:r>
                        <w:r w:rsidRPr="008770E2">
                          <w:rPr>
                            <w:lang w:val="en-GB"/>
                          </w:rPr>
                          <w:tab/>
                        </w:r>
                        <w:r w:rsidRPr="008770E2">
                          <w:rPr>
                            <w:lang w:val="en-GB"/>
                          </w:rPr>
                          <w:tab/>
                        </w:r>
                        <w:r w:rsidRPr="008770E2">
                          <w:rPr>
                            <w:lang w:val="en-GB"/>
                          </w:rPr>
                          <w:tab/>
                          <w:t xml:space="preserve">                </w:t>
                        </w:r>
                        <w:r w:rsidRPr="008770E2">
                          <w:rPr>
                            <w:lang w:val="en-GB"/>
                          </w:rPr>
                          <w:tab/>
                        </w:r>
                      </w:p>
                      <w:p w14:paraId="5D6884C0" w14:textId="77777777" w:rsidR="005E36CF" w:rsidRPr="008770E2" w:rsidRDefault="005E36CF">
                        <w:pPr>
                          <w:rPr>
                            <w:lang w:val="en-GB"/>
                          </w:rPr>
                        </w:pPr>
                      </w:p>
                      <w:p w14:paraId="0DB9AC3E" w14:textId="77777777" w:rsidR="005E36CF" w:rsidRPr="008770E2" w:rsidRDefault="005E36CF">
                        <w:pPr>
                          <w:rPr>
                            <w:lang w:val="en-GB"/>
                          </w:rPr>
                        </w:pPr>
                      </w:p>
                      <w:p w14:paraId="27118EFB" w14:textId="77777777" w:rsidR="005E36CF" w:rsidRPr="008770E2" w:rsidRDefault="005E36CF">
                        <w:pPr>
                          <w:rPr>
                            <w:lang w:val="en-GB"/>
                          </w:rPr>
                        </w:pPr>
                      </w:p>
                      <w:p w14:paraId="67A6FF75" w14:textId="77777777" w:rsidR="005E36CF" w:rsidRPr="008770E2" w:rsidRDefault="005E36CF">
                        <w:pPr>
                          <w:rPr>
                            <w:lang w:val="en-GB"/>
                          </w:rPr>
                        </w:pPr>
                      </w:p>
                      <w:p w14:paraId="0CA32843" w14:textId="77777777" w:rsidR="005E36CF" w:rsidRPr="008770E2" w:rsidRDefault="005E36CF">
                        <w:pPr>
                          <w:rPr>
                            <w:lang w:val="en-GB"/>
                          </w:rPr>
                        </w:pPr>
                      </w:p>
                      <w:p w14:paraId="6A4C565F" w14:textId="77777777" w:rsidR="005E36CF" w:rsidRPr="008770E2" w:rsidRDefault="005E36CF">
                        <w:pPr>
                          <w:rPr>
                            <w:lang w:val="en-GB"/>
                          </w:rPr>
                        </w:pPr>
                      </w:p>
                      <w:p w14:paraId="0D9A7805" w14:textId="77777777" w:rsidR="005E36CF" w:rsidRPr="008770E2" w:rsidRDefault="005E36CF">
                        <w:pPr>
                          <w:rPr>
                            <w:lang w:val="en-GB"/>
                          </w:rPr>
                        </w:pPr>
                      </w:p>
                      <w:p w14:paraId="79FB14CE" w14:textId="77777777" w:rsidR="005E36CF" w:rsidRPr="008770E2" w:rsidRDefault="005E36CF">
                        <w:pPr>
                          <w:rPr>
                            <w:lang w:val="en-GB"/>
                          </w:rPr>
                        </w:pPr>
                      </w:p>
                      <w:p w14:paraId="305A1D7F" w14:textId="77777777" w:rsidR="005E36CF" w:rsidRPr="008770E2" w:rsidRDefault="005E36CF">
                        <w:pPr>
                          <w:rPr>
                            <w:lang w:val="en-GB"/>
                          </w:rPr>
                        </w:pPr>
                      </w:p>
                      <w:p w14:paraId="0C2A51F4" w14:textId="77777777" w:rsidR="005E36CF" w:rsidRPr="008770E2" w:rsidRDefault="005E36CF">
                        <w:pPr>
                          <w:rPr>
                            <w:lang w:val="en-GB"/>
                          </w:rPr>
                        </w:pPr>
                      </w:p>
                      <w:p w14:paraId="4E96B5B0" w14:textId="77777777" w:rsidR="005E36CF" w:rsidRPr="008770E2" w:rsidRDefault="005E36CF">
                        <w:pPr>
                          <w:rPr>
                            <w:lang w:val="en-GB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14:paraId="1EF8503C" w14:textId="77777777" w:rsidR="007E774B" w:rsidRPr="00B672EB" w:rsidRDefault="007E774B" w:rsidP="007E774B">
      <w:pPr>
        <w:pStyle w:val="Titolo3"/>
        <w:spacing w:line="360" w:lineRule="auto"/>
        <w:jc w:val="left"/>
        <w:rPr>
          <w:color w:val="0000FF"/>
          <w:sz w:val="6"/>
          <w:szCs w:val="6"/>
        </w:rPr>
      </w:pPr>
    </w:p>
    <w:p w14:paraId="372AE3AA" w14:textId="77777777" w:rsidR="00805D95" w:rsidRDefault="007E774B" w:rsidP="00805D95">
      <w:pPr>
        <w:pStyle w:val="Titolo3"/>
        <w:ind w:left="1418"/>
        <w:jc w:val="left"/>
        <w:rPr>
          <w:color w:val="0000FF"/>
          <w:sz w:val="14"/>
          <w:szCs w:val="14"/>
        </w:rPr>
      </w:pPr>
      <w:r>
        <w:rPr>
          <w:color w:val="0000FF"/>
          <w:sz w:val="14"/>
          <w:szCs w:val="14"/>
        </w:rPr>
        <w:t xml:space="preserve">            </w:t>
      </w:r>
      <w:r w:rsidR="009D671D">
        <w:rPr>
          <w:color w:val="0000FF"/>
          <w:sz w:val="14"/>
          <w:szCs w:val="14"/>
        </w:rPr>
        <w:tab/>
        <w:t xml:space="preserve">      </w:t>
      </w:r>
      <w:r>
        <w:rPr>
          <w:color w:val="0000FF"/>
          <w:sz w:val="14"/>
          <w:szCs w:val="14"/>
        </w:rPr>
        <w:t xml:space="preserve">  </w:t>
      </w:r>
      <w:r w:rsidR="000662C1">
        <w:rPr>
          <w:color w:val="0000FF"/>
          <w:sz w:val="14"/>
          <w:szCs w:val="14"/>
        </w:rPr>
        <w:t xml:space="preserve"> </w:t>
      </w:r>
      <w:r>
        <w:rPr>
          <w:color w:val="0000FF"/>
          <w:sz w:val="14"/>
          <w:szCs w:val="14"/>
        </w:rPr>
        <w:t xml:space="preserve"> </w:t>
      </w:r>
      <w:r w:rsidR="00305CF5" w:rsidRPr="007E774B">
        <w:rPr>
          <w:color w:val="0000FF"/>
          <w:sz w:val="14"/>
          <w:szCs w:val="14"/>
        </w:rPr>
        <w:t xml:space="preserve">SETTORE </w:t>
      </w:r>
      <w:r w:rsidR="006A4309" w:rsidRPr="007E774B">
        <w:rPr>
          <w:color w:val="0000FF"/>
          <w:sz w:val="14"/>
          <w:szCs w:val="14"/>
        </w:rPr>
        <w:t xml:space="preserve"> SERVIZI SOCIO-SANITAR</w:t>
      </w:r>
      <w:r w:rsidR="009D671D">
        <w:rPr>
          <w:color w:val="0000FF"/>
          <w:sz w:val="14"/>
          <w:szCs w:val="14"/>
        </w:rPr>
        <w:t>I</w:t>
      </w:r>
      <w:r w:rsidRPr="007E774B">
        <w:rPr>
          <w:color w:val="0000FF"/>
          <w:sz w:val="14"/>
          <w:szCs w:val="14"/>
        </w:rPr>
        <w:t xml:space="preserve"> - </w:t>
      </w:r>
      <w:r w:rsidR="00E87A50" w:rsidRPr="007E774B">
        <w:rPr>
          <w:color w:val="0000FF"/>
          <w:sz w:val="14"/>
          <w:szCs w:val="14"/>
        </w:rPr>
        <w:t xml:space="preserve"> INDIRIZZO</w:t>
      </w:r>
      <w:r w:rsidR="00305CF5" w:rsidRPr="007E774B">
        <w:rPr>
          <w:color w:val="0000FF"/>
          <w:sz w:val="14"/>
          <w:szCs w:val="14"/>
        </w:rPr>
        <w:t>:</w:t>
      </w:r>
      <w:r w:rsidR="00E87A50" w:rsidRPr="007E774B">
        <w:rPr>
          <w:color w:val="0000FF"/>
          <w:sz w:val="14"/>
          <w:szCs w:val="14"/>
        </w:rPr>
        <w:t xml:space="preserve">   </w:t>
      </w:r>
      <w:r w:rsidR="00305CF5" w:rsidRPr="007E774B">
        <w:rPr>
          <w:color w:val="0000FF"/>
          <w:sz w:val="14"/>
          <w:szCs w:val="14"/>
        </w:rPr>
        <w:t>ODONTOTECNICO</w:t>
      </w:r>
    </w:p>
    <w:p w14:paraId="036CD0BF" w14:textId="77777777" w:rsidR="00305CF5" w:rsidRPr="009C22C8" w:rsidRDefault="00805D95" w:rsidP="00805D95">
      <w:pPr>
        <w:pStyle w:val="Titolo3"/>
        <w:ind w:left="2126" w:firstLine="706"/>
        <w:jc w:val="left"/>
        <w:rPr>
          <w:color w:val="0000FF"/>
          <w:sz w:val="14"/>
          <w:szCs w:val="14"/>
        </w:rPr>
      </w:pPr>
      <w:r>
        <w:rPr>
          <w:color w:val="0000FF"/>
          <w:sz w:val="14"/>
          <w:szCs w:val="14"/>
        </w:rPr>
        <w:t xml:space="preserve">  </w:t>
      </w:r>
      <w:r w:rsidR="009D671D">
        <w:rPr>
          <w:color w:val="0000FF"/>
          <w:sz w:val="14"/>
          <w:szCs w:val="14"/>
        </w:rPr>
        <w:t xml:space="preserve"> </w:t>
      </w:r>
      <w:r w:rsidR="006A4309" w:rsidRPr="007E774B">
        <w:rPr>
          <w:color w:val="0000FF"/>
          <w:sz w:val="14"/>
          <w:szCs w:val="14"/>
        </w:rPr>
        <w:t xml:space="preserve"> </w:t>
      </w:r>
      <w:r w:rsidR="00305CF5" w:rsidRPr="007E774B">
        <w:rPr>
          <w:color w:val="0000FF"/>
          <w:sz w:val="14"/>
          <w:szCs w:val="14"/>
        </w:rPr>
        <w:t>I</w:t>
      </w:r>
      <w:r w:rsidR="006A4309" w:rsidRPr="007E774B">
        <w:rPr>
          <w:color w:val="0000FF"/>
          <w:sz w:val="14"/>
          <w:szCs w:val="14"/>
        </w:rPr>
        <w:t xml:space="preserve">STITUTO </w:t>
      </w:r>
      <w:r w:rsidR="00305CF5" w:rsidRPr="007E774B">
        <w:rPr>
          <w:color w:val="0000FF"/>
          <w:sz w:val="14"/>
          <w:szCs w:val="14"/>
        </w:rPr>
        <w:t>T</w:t>
      </w:r>
      <w:r w:rsidR="006A4309" w:rsidRPr="007E774B">
        <w:rPr>
          <w:color w:val="0000FF"/>
          <w:sz w:val="14"/>
          <w:szCs w:val="14"/>
        </w:rPr>
        <w:t xml:space="preserve">ECNICO </w:t>
      </w:r>
      <w:r w:rsidR="00305CF5" w:rsidRPr="007E774B">
        <w:rPr>
          <w:color w:val="0000FF"/>
          <w:sz w:val="14"/>
          <w:szCs w:val="14"/>
        </w:rPr>
        <w:t>I</w:t>
      </w:r>
      <w:r w:rsidR="006A4309" w:rsidRPr="007E774B">
        <w:rPr>
          <w:color w:val="0000FF"/>
          <w:sz w:val="14"/>
          <w:szCs w:val="14"/>
        </w:rPr>
        <w:t>NDUSTRIALE</w:t>
      </w:r>
      <w:r w:rsidR="007E774B" w:rsidRPr="007E774B">
        <w:rPr>
          <w:color w:val="0000FF"/>
          <w:sz w:val="14"/>
          <w:szCs w:val="14"/>
        </w:rPr>
        <w:t xml:space="preserve"> </w:t>
      </w:r>
      <w:r w:rsidR="006A4309" w:rsidRPr="007E774B">
        <w:rPr>
          <w:color w:val="0000FF"/>
          <w:sz w:val="14"/>
          <w:szCs w:val="14"/>
        </w:rPr>
        <w:t>:</w:t>
      </w:r>
      <w:r w:rsidR="00305CF5" w:rsidRPr="007E774B">
        <w:rPr>
          <w:color w:val="0000FF"/>
          <w:sz w:val="14"/>
          <w:szCs w:val="14"/>
        </w:rPr>
        <w:t xml:space="preserve"> </w:t>
      </w:r>
      <w:r w:rsidR="00E87A50" w:rsidRPr="007E774B">
        <w:rPr>
          <w:color w:val="0000FF"/>
          <w:sz w:val="14"/>
          <w:szCs w:val="14"/>
        </w:rPr>
        <w:t xml:space="preserve">      SETTORE </w:t>
      </w:r>
      <w:r w:rsidR="00191BE0" w:rsidRPr="007E774B">
        <w:rPr>
          <w:color w:val="0000FF"/>
          <w:sz w:val="14"/>
          <w:szCs w:val="14"/>
        </w:rPr>
        <w:t xml:space="preserve"> </w:t>
      </w:r>
      <w:r w:rsidR="00305CF5" w:rsidRPr="007E774B">
        <w:rPr>
          <w:color w:val="0000FF"/>
          <w:sz w:val="14"/>
          <w:szCs w:val="14"/>
        </w:rPr>
        <w:t>MO</w:t>
      </w:r>
      <w:r w:rsidR="007B124E">
        <w:rPr>
          <w:color w:val="0000FF"/>
          <w:sz w:val="14"/>
          <w:szCs w:val="14"/>
        </w:rPr>
        <w:t>DA</w:t>
      </w:r>
      <w:r w:rsidR="00D575FD">
        <w:rPr>
          <w:rFonts w:ascii="Arial" w:hAnsi="Arial"/>
          <w:color w:val="0000FF"/>
          <w:sz w:val="18"/>
          <w:szCs w:val="18"/>
        </w:rPr>
        <w:t xml:space="preserve"> </w:t>
      </w:r>
      <w:r w:rsidR="00D575FD" w:rsidRPr="00191BE0">
        <w:rPr>
          <w:rFonts w:ascii="Arial" w:hAnsi="Arial"/>
          <w:color w:val="0000FF"/>
          <w:sz w:val="18"/>
          <w:szCs w:val="18"/>
        </w:rPr>
        <w:t xml:space="preserve">  </w:t>
      </w:r>
    </w:p>
    <w:p w14:paraId="0090D6A7" w14:textId="77777777" w:rsidR="00D729A5" w:rsidRDefault="00D729A5" w:rsidP="00F91D40">
      <w:pPr>
        <w:ind w:left="5664" w:firstLine="708"/>
        <w:rPr>
          <w:rFonts w:ascii="Book Antiqua" w:hAnsi="Book Antiqua"/>
          <w:color w:val="000000"/>
          <w:sz w:val="24"/>
        </w:rPr>
      </w:pPr>
    </w:p>
    <w:p w14:paraId="4F877F09" w14:textId="77777777" w:rsidR="00D35F06" w:rsidRDefault="00D35F06" w:rsidP="00D35F06">
      <w:pPr>
        <w:ind w:left="142"/>
        <w:rPr>
          <w:rFonts w:ascii="Book Antiqua" w:hAnsi="Book Antiqua"/>
          <w:color w:val="000000"/>
          <w:sz w:val="24"/>
        </w:rPr>
      </w:pPr>
    </w:p>
    <w:p w14:paraId="1C216938" w14:textId="77777777" w:rsidR="005A22EB" w:rsidRDefault="005A22EB" w:rsidP="005A22EB">
      <w:pPr>
        <w:rPr>
          <w:rFonts w:ascii="Calibri" w:hAnsi="Calibri" w:cs="Calibri"/>
          <w:sz w:val="28"/>
          <w:szCs w:val="28"/>
        </w:rPr>
      </w:pPr>
    </w:p>
    <w:tbl>
      <w:tblPr>
        <w:tblW w:w="96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90"/>
        <w:gridCol w:w="5580"/>
        <w:gridCol w:w="2351"/>
      </w:tblGrid>
      <w:tr w:rsidR="00334108" w14:paraId="1A7A9987" w14:textId="77777777" w:rsidTr="005A0A33">
        <w:trPr>
          <w:cantSplit/>
          <w:trHeight w:val="440"/>
        </w:trPr>
        <w:tc>
          <w:tcPr>
            <w:tcW w:w="1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CE4C54" w14:textId="77777777" w:rsidR="00334108" w:rsidRDefault="00334108" w:rsidP="005A0A33">
            <w:pPr>
              <w:rPr>
                <w:sz w:val="24"/>
                <w:szCs w:val="24"/>
              </w:rPr>
            </w:pPr>
          </w:p>
        </w:tc>
        <w:tc>
          <w:tcPr>
            <w:tcW w:w="5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531B31" w14:textId="77777777" w:rsidR="00334108" w:rsidRDefault="00334108" w:rsidP="005A0A33">
            <w:pPr>
              <w:jc w:val="center"/>
              <w:rPr>
                <w:sz w:val="24"/>
                <w:szCs w:val="24"/>
              </w:rPr>
            </w:pPr>
          </w:p>
          <w:p w14:paraId="6846F71F" w14:textId="77777777" w:rsidR="00334108" w:rsidRDefault="00334108" w:rsidP="005A0A3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bCs/>
              </w:rPr>
              <w:t>PROGETTAZIONE / PROGETTI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355AE" w14:textId="77777777" w:rsidR="00334108" w:rsidRDefault="00334108" w:rsidP="005A0A33">
            <w:pPr>
              <w:rPr>
                <w:sz w:val="24"/>
                <w:szCs w:val="24"/>
              </w:rPr>
            </w:pPr>
            <w:r>
              <w:t xml:space="preserve">Data        </w:t>
            </w:r>
          </w:p>
        </w:tc>
      </w:tr>
      <w:tr w:rsidR="00334108" w14:paraId="013004A6" w14:textId="77777777" w:rsidTr="005A0A33">
        <w:trPr>
          <w:cantSplit/>
          <w:trHeight w:val="4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0950D" w14:textId="77777777" w:rsidR="00334108" w:rsidRDefault="00334108" w:rsidP="005A0A3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2F8BA" w14:textId="77777777" w:rsidR="00334108" w:rsidRDefault="00334108" w:rsidP="005A0A33">
            <w:pPr>
              <w:rPr>
                <w:b/>
                <w:sz w:val="24"/>
                <w:szCs w:val="24"/>
              </w:rPr>
            </w:pP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CCBB7" w14:textId="77777777" w:rsidR="00334108" w:rsidRDefault="00334108" w:rsidP="005A0A33">
            <w:pPr>
              <w:jc w:val="center"/>
              <w:rPr>
                <w:sz w:val="24"/>
                <w:szCs w:val="24"/>
              </w:rPr>
            </w:pPr>
            <w:r>
              <w:t xml:space="preserve">Pag.  </w:t>
            </w:r>
            <w:r>
              <w:rPr>
                <w:rStyle w:val="Numeropagina"/>
                <w:rFonts w:eastAsia="Calibri"/>
              </w:rPr>
              <w:fldChar w:fldCharType="begin"/>
            </w:r>
            <w:r>
              <w:rPr>
                <w:rStyle w:val="Numeropagina"/>
                <w:rFonts w:eastAsia="Calibri"/>
              </w:rPr>
              <w:instrText xml:space="preserve"> PAGE </w:instrText>
            </w:r>
            <w:r>
              <w:rPr>
                <w:rStyle w:val="Numeropagina"/>
                <w:rFonts w:eastAsia="Calibri"/>
              </w:rPr>
              <w:fldChar w:fldCharType="separate"/>
            </w:r>
            <w:r>
              <w:rPr>
                <w:rStyle w:val="Numeropagina"/>
                <w:rFonts w:eastAsia="Calibri"/>
                <w:noProof/>
              </w:rPr>
              <w:t>1</w:t>
            </w:r>
            <w:r>
              <w:rPr>
                <w:rStyle w:val="Numeropagina"/>
                <w:rFonts w:eastAsia="Calibri"/>
              </w:rPr>
              <w:fldChar w:fldCharType="end"/>
            </w:r>
            <w:r>
              <w:t xml:space="preserve">  di 3</w:t>
            </w:r>
          </w:p>
        </w:tc>
      </w:tr>
    </w:tbl>
    <w:p w14:paraId="2A2F0DA0" w14:textId="77777777" w:rsidR="0015457F" w:rsidRDefault="0015457F" w:rsidP="0015457F">
      <w:pPr>
        <w:pStyle w:val="Intestazione"/>
        <w:tabs>
          <w:tab w:val="left" w:pos="708"/>
        </w:tabs>
      </w:pPr>
    </w:p>
    <w:p w14:paraId="6A2A8B3D" w14:textId="77777777" w:rsidR="0015457F" w:rsidRDefault="00BB684B" w:rsidP="0015457F">
      <w:pPr>
        <w:pStyle w:val="Intestazione"/>
        <w:tabs>
          <w:tab w:val="left" w:pos="708"/>
        </w:tabs>
      </w:pPr>
      <w:r>
        <w:t>ANNO SCOLASTICO: 2016-2017</w:t>
      </w:r>
    </w:p>
    <w:p w14:paraId="7D2C9FE0" w14:textId="77777777" w:rsidR="0015457F" w:rsidRDefault="0015457F" w:rsidP="0015457F">
      <w:pPr>
        <w:pStyle w:val="Intestazione"/>
        <w:tabs>
          <w:tab w:val="left" w:pos="708"/>
        </w:tabs>
      </w:pPr>
    </w:p>
    <w:p w14:paraId="33FE4E82" w14:textId="77777777" w:rsidR="0015457F" w:rsidRDefault="0015457F" w:rsidP="0015457F">
      <w:pPr>
        <w:pStyle w:val="Intestazione"/>
        <w:tabs>
          <w:tab w:val="left" w:pos="708"/>
        </w:tabs>
      </w:pPr>
      <w:r>
        <w:t>ESERCIZIO FINANZIARIO: ………</w:t>
      </w:r>
    </w:p>
    <w:p w14:paraId="3E16AE10" w14:textId="77777777" w:rsidR="0015457F" w:rsidRPr="00CE4D47" w:rsidRDefault="0015457F" w:rsidP="0015457F">
      <w:pPr>
        <w:rPr>
          <w:b/>
          <w:sz w:val="28"/>
        </w:rPr>
      </w:pPr>
    </w:p>
    <w:p w14:paraId="072077AE" w14:textId="77777777" w:rsidR="0015457F" w:rsidRPr="001B1F1C" w:rsidRDefault="0015457F" w:rsidP="0015457F">
      <w:pPr>
        <w:pStyle w:val="Intestazione"/>
        <w:tabs>
          <w:tab w:val="left" w:pos="708"/>
        </w:tabs>
      </w:pPr>
      <w:r w:rsidRPr="001B1F1C">
        <w:t>1. Denominazione progetto</w:t>
      </w:r>
    </w:p>
    <w:tbl>
      <w:tblPr>
        <w:tblW w:w="10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18"/>
      </w:tblGrid>
      <w:tr w:rsidR="0015457F" w:rsidRPr="00182C91" w14:paraId="7B6B7555" w14:textId="77777777" w:rsidTr="005A0A33">
        <w:tc>
          <w:tcPr>
            <w:tcW w:w="10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BF5DA" w14:textId="77777777" w:rsidR="0014292B" w:rsidRDefault="0015457F" w:rsidP="0014292B">
            <w:pPr>
              <w:pStyle w:val="Titolo1"/>
              <w:ind w:left="0"/>
              <w:rPr>
                <w:sz w:val="24"/>
                <w:szCs w:val="24"/>
                <w:lang w:val="en-GB"/>
              </w:rPr>
            </w:pPr>
            <w:r w:rsidRPr="00C824B1">
              <w:rPr>
                <w:sz w:val="24"/>
                <w:szCs w:val="24"/>
                <w:lang w:val="en-GB"/>
              </w:rPr>
              <w:t xml:space="preserve">Progetto </w:t>
            </w:r>
            <w:r>
              <w:rPr>
                <w:sz w:val="24"/>
                <w:szCs w:val="24"/>
                <w:lang w:val="en-GB"/>
              </w:rPr>
              <w:t xml:space="preserve">Erasmus </w:t>
            </w:r>
            <w:r w:rsidR="00BB684B">
              <w:rPr>
                <w:sz w:val="24"/>
                <w:szCs w:val="24"/>
                <w:lang w:val="en-GB"/>
              </w:rPr>
              <w:t>+</w:t>
            </w:r>
            <w:r w:rsidRPr="00C824B1">
              <w:rPr>
                <w:sz w:val="24"/>
                <w:szCs w:val="24"/>
                <w:lang w:val="en-GB"/>
              </w:rPr>
              <w:t xml:space="preserve"> “</w:t>
            </w:r>
            <w:r w:rsidR="00BB684B">
              <w:rPr>
                <w:sz w:val="24"/>
                <w:szCs w:val="24"/>
                <w:lang w:val="en-GB"/>
              </w:rPr>
              <w:t>WATER EQUALS HUNDREDS OF OPPORTUNITIES</w:t>
            </w:r>
            <w:r w:rsidR="0014292B">
              <w:rPr>
                <w:sz w:val="24"/>
                <w:szCs w:val="24"/>
                <w:lang w:val="en-GB"/>
              </w:rPr>
              <w:t>”</w:t>
            </w:r>
          </w:p>
          <w:p w14:paraId="1133630C" w14:textId="77777777" w:rsidR="001B44CA" w:rsidRPr="00BB684B" w:rsidRDefault="00BB684B" w:rsidP="00BB684B">
            <w:pPr>
              <w:pStyle w:val="Default"/>
              <w:rPr>
                <w:sz w:val="20"/>
                <w:szCs w:val="20"/>
              </w:rPr>
            </w:pPr>
            <w:r w:rsidRPr="00BB684B">
              <w:rPr>
                <w:bCs/>
                <w:sz w:val="20"/>
                <w:szCs w:val="20"/>
              </w:rPr>
              <w:t xml:space="preserve">Attività KA2 </w:t>
            </w:r>
            <w:r w:rsidRPr="00BB684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Partenariati Strategici tra Scuole </w:t>
            </w:r>
            <w:r w:rsidRPr="00BB684B">
              <w:rPr>
                <w:bCs/>
                <w:sz w:val="20"/>
                <w:szCs w:val="20"/>
              </w:rPr>
              <w:t>n. 2016-1-NL01-KA219-022990_8</w:t>
            </w:r>
          </w:p>
        </w:tc>
      </w:tr>
    </w:tbl>
    <w:p w14:paraId="64814400" w14:textId="77777777" w:rsidR="0015457F" w:rsidRPr="00182C91" w:rsidRDefault="0015457F" w:rsidP="0015457F">
      <w:pPr>
        <w:rPr>
          <w:lang w:val="en-GB"/>
        </w:rPr>
      </w:pPr>
    </w:p>
    <w:p w14:paraId="4E1A933C" w14:textId="77777777" w:rsidR="0015457F" w:rsidRDefault="0015457F" w:rsidP="0015457F">
      <w:r>
        <w:t>2. Responsabile del progetto</w:t>
      </w:r>
    </w:p>
    <w:tbl>
      <w:tblPr>
        <w:tblW w:w="10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18"/>
      </w:tblGrid>
      <w:tr w:rsidR="0015457F" w14:paraId="4D9C6DCF" w14:textId="77777777" w:rsidTr="005A0A33">
        <w:tc>
          <w:tcPr>
            <w:tcW w:w="10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F3977" w14:textId="77777777" w:rsidR="0015457F" w:rsidRPr="00CE4D47" w:rsidRDefault="0015457F" w:rsidP="005A0A33">
            <w:r>
              <w:t>Maria Cristina Zoletto</w:t>
            </w:r>
          </w:p>
        </w:tc>
      </w:tr>
    </w:tbl>
    <w:p w14:paraId="052D877A" w14:textId="77777777" w:rsidR="0015457F" w:rsidRDefault="0015457F" w:rsidP="0015457F"/>
    <w:p w14:paraId="3EB30EAA" w14:textId="77777777" w:rsidR="0015457F" w:rsidRDefault="0015457F" w:rsidP="0015457F">
      <w:r>
        <w:t>3. Finalità e Obiettivi</w:t>
      </w:r>
    </w:p>
    <w:tbl>
      <w:tblPr>
        <w:tblW w:w="10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18"/>
      </w:tblGrid>
      <w:tr w:rsidR="0015457F" w14:paraId="716CA306" w14:textId="77777777" w:rsidTr="005A0A33">
        <w:tc>
          <w:tcPr>
            <w:tcW w:w="10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466433" w14:textId="77777777" w:rsidR="0015457F" w:rsidRPr="00AA5876" w:rsidRDefault="0015457F" w:rsidP="005A0A33">
            <w:r w:rsidRPr="00075826">
              <w:rPr>
                <w:b/>
              </w:rPr>
              <w:t>Finalità</w:t>
            </w:r>
            <w:r w:rsidRPr="00AA5876">
              <w:t xml:space="preserve">: promuovere gli scambi, la cooperazione e la mobilità tra i sistemi di istruzione e formazione </w:t>
            </w:r>
          </w:p>
          <w:p w14:paraId="057EED92" w14:textId="77777777" w:rsidR="0015457F" w:rsidRDefault="0015457F" w:rsidP="005A0A33">
            <w:pPr>
              <w:rPr>
                <w:sz w:val="24"/>
                <w:szCs w:val="24"/>
              </w:rPr>
            </w:pPr>
            <w:r w:rsidRPr="00075826">
              <w:rPr>
                <w:b/>
              </w:rPr>
              <w:t>Obiettivi</w:t>
            </w:r>
            <w:r>
              <w:t>: consentire</w:t>
            </w:r>
            <w:r w:rsidRPr="00AA5876">
              <w:t xml:space="preserve"> agli studenti e docenti provenienti da </w:t>
            </w:r>
            <w:r>
              <w:t>quattro</w:t>
            </w:r>
            <w:r w:rsidRPr="00AA5876">
              <w:t xml:space="preserve"> paesi europei di lavorare insieme al fine di sviluppare </w:t>
            </w:r>
            <w:r>
              <w:t>lo spirito di collaborazione, sensibilizzare ai problemi altrui, promuovere il volontariato</w:t>
            </w:r>
            <w:r w:rsidRPr="00AA5876">
              <w:t>.</w:t>
            </w:r>
          </w:p>
        </w:tc>
      </w:tr>
    </w:tbl>
    <w:p w14:paraId="6FB704BA" w14:textId="77777777" w:rsidR="0015457F" w:rsidRDefault="0015457F" w:rsidP="0015457F"/>
    <w:p w14:paraId="5B3D54F8" w14:textId="77777777" w:rsidR="0015457F" w:rsidRDefault="0015457F" w:rsidP="0015457F">
      <w:r>
        <w:t>4. Destinatari:</w:t>
      </w:r>
    </w:p>
    <w:p w14:paraId="5AF1A29B" w14:textId="77777777" w:rsidR="0015457F" w:rsidRDefault="0015457F" w:rsidP="001545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S</w:t>
      </w:r>
      <w:r w:rsidRPr="00AA5876">
        <w:t>tudenti delle class</w:t>
      </w:r>
      <w:r>
        <w:t xml:space="preserve">i </w:t>
      </w:r>
      <w:r w:rsidR="00BB684B">
        <w:t>2/</w:t>
      </w:r>
      <w:r>
        <w:t xml:space="preserve">3/4 di tutti gli indirizzi, </w:t>
      </w:r>
      <w:r w:rsidRPr="00AA5876">
        <w:t xml:space="preserve">docenti </w:t>
      </w:r>
      <w:r>
        <w:t>che svolgono</w:t>
      </w:r>
      <w:r w:rsidRPr="00AA5876">
        <w:t>, con i loro studenti, attività afferenti al progetto stesso</w:t>
      </w:r>
    </w:p>
    <w:p w14:paraId="02F7FF76" w14:textId="77777777" w:rsidR="0015457F" w:rsidRDefault="0015457F" w:rsidP="0015457F"/>
    <w:p w14:paraId="7F0FFB99" w14:textId="77777777" w:rsidR="0015457F" w:rsidRDefault="0015457F" w:rsidP="0015457F">
      <w:r>
        <w:t>5. Durata</w:t>
      </w:r>
    </w:p>
    <w:tbl>
      <w:tblPr>
        <w:tblW w:w="10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18"/>
      </w:tblGrid>
      <w:tr w:rsidR="0015457F" w14:paraId="22410843" w14:textId="77777777" w:rsidTr="005A0A33">
        <w:tc>
          <w:tcPr>
            <w:tcW w:w="10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342375" w14:textId="77777777" w:rsidR="0015457F" w:rsidRDefault="0015457F" w:rsidP="005A0A33">
            <w:pPr>
              <w:rPr>
                <w:i/>
                <w:iCs/>
                <w:szCs w:val="24"/>
              </w:rPr>
            </w:pPr>
            <w:r>
              <w:rPr>
                <w:i/>
                <w:iCs/>
              </w:rPr>
              <w:t xml:space="preserve">Descrivere l’arco temporale nel quale il progetto si attua, illustrare le fasi operative attività da svolgere in un anno finanziario separatamente da quelle da svolgere nell’anno scolastico </w:t>
            </w:r>
          </w:p>
        </w:tc>
      </w:tr>
      <w:tr w:rsidR="0015457F" w14:paraId="1505BE92" w14:textId="77777777" w:rsidTr="005A0A33">
        <w:trPr>
          <w:trHeight w:val="70"/>
        </w:trPr>
        <w:tc>
          <w:tcPr>
            <w:tcW w:w="10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6B421" w14:textId="77777777" w:rsidR="0015457F" w:rsidRDefault="00BB684B" w:rsidP="005A0A33">
            <w:r>
              <w:t>Durata progetto: Settembre 2016</w:t>
            </w:r>
            <w:r w:rsidR="0015457F">
              <w:t>-</w:t>
            </w:r>
            <w:r>
              <w:t>agosto 2019</w:t>
            </w:r>
          </w:p>
          <w:p w14:paraId="34991BE6" w14:textId="77777777" w:rsidR="0015457F" w:rsidRDefault="00BB684B" w:rsidP="005A0A33">
            <w:r>
              <w:t>a.s. 2016-17</w:t>
            </w:r>
          </w:p>
          <w:p w14:paraId="70D00C16" w14:textId="77777777" w:rsidR="0015457F" w:rsidRDefault="0015457F" w:rsidP="005A0A33">
            <w:r>
              <w:t xml:space="preserve">Meeting </w:t>
            </w:r>
            <w:r w:rsidR="00BB684B">
              <w:t>organizzativo coordinatori Spagna</w:t>
            </w:r>
            <w:r>
              <w:t xml:space="preserve"> </w:t>
            </w:r>
            <w:r w:rsidR="00BB684B">
              <w:t>15-19</w:t>
            </w:r>
            <w:r>
              <w:t xml:space="preserve"> </w:t>
            </w:r>
            <w:r w:rsidR="00BB684B">
              <w:t>novembre 2016</w:t>
            </w:r>
            <w:r>
              <w:t xml:space="preserve"> (mobilità 2 docenti)</w:t>
            </w:r>
          </w:p>
          <w:p w14:paraId="786C9768" w14:textId="77777777" w:rsidR="0015457F" w:rsidRDefault="0015457F" w:rsidP="005A0A33">
            <w:r>
              <w:t xml:space="preserve">Meeting </w:t>
            </w:r>
            <w:r w:rsidR="00BB684B">
              <w:t xml:space="preserve">in </w:t>
            </w:r>
            <w:r>
              <w:t>Italia</w:t>
            </w:r>
            <w:r w:rsidR="00BB684B">
              <w:t xml:space="preserve"> e nei Paesi partner</w:t>
            </w:r>
            <w:r>
              <w:t xml:space="preserve"> </w:t>
            </w:r>
            <w:r w:rsidR="00BB684B">
              <w:t>di una settimana primavera 2017 (modalità e tempi da definirsi nel meeting di novembre)</w:t>
            </w:r>
          </w:p>
          <w:p w14:paraId="78F974E0" w14:textId="77777777" w:rsidR="0015457F" w:rsidRPr="00DE72A5" w:rsidRDefault="00BB684B" w:rsidP="00BB684B">
            <w:r>
              <w:t>Saranno svolte visite e</w:t>
            </w:r>
            <w:r w:rsidR="0015457F">
              <w:t xml:space="preserve"> incontri con </w:t>
            </w:r>
            <w:r>
              <w:t>enti e</w:t>
            </w:r>
            <w:r w:rsidR="0015457F">
              <w:t xml:space="preserve"> organizzazioni </w:t>
            </w:r>
            <w:r>
              <w:t xml:space="preserve">varie </w:t>
            </w:r>
            <w:r w:rsidR="0015457F">
              <w:t>su temi afferenti al progetto</w:t>
            </w:r>
          </w:p>
        </w:tc>
      </w:tr>
    </w:tbl>
    <w:p w14:paraId="186CB0FF" w14:textId="77777777" w:rsidR="0015457F" w:rsidRDefault="0015457F" w:rsidP="0015457F"/>
    <w:p w14:paraId="1CCEE4D4" w14:textId="77777777" w:rsidR="0015457F" w:rsidRDefault="0015457F" w:rsidP="0015457F">
      <w:r>
        <w:t>6. Risorse umane</w:t>
      </w:r>
    </w:p>
    <w:tbl>
      <w:tblPr>
        <w:tblW w:w="10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18"/>
      </w:tblGrid>
      <w:tr w:rsidR="0015457F" w14:paraId="113D5D03" w14:textId="77777777" w:rsidTr="005A0A33">
        <w:tc>
          <w:tcPr>
            <w:tcW w:w="10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D69B7" w14:textId="77777777" w:rsidR="0015457F" w:rsidRDefault="0015457F" w:rsidP="005A0A33">
            <w:pPr>
              <w:tabs>
                <w:tab w:val="left" w:pos="2340"/>
              </w:tabs>
              <w:rPr>
                <w:i/>
                <w:iCs/>
                <w:szCs w:val="24"/>
              </w:rPr>
            </w:pPr>
            <w:r>
              <w:rPr>
                <w:i/>
                <w:iCs/>
              </w:rPr>
              <w:t xml:space="preserve">Indicare i profili di riferimento dei docenti, dei non docenti e dei collaboratori esterni che si prevede di utilizzare. Indicare i nominativi delle persone che ricopriranno ruoli rilevanti. Separare le utilizzazioni per anno finanziario. </w:t>
            </w:r>
          </w:p>
        </w:tc>
      </w:tr>
      <w:tr w:rsidR="0015457F" w14:paraId="3AEBFAE8" w14:textId="77777777" w:rsidTr="005A0A33">
        <w:tc>
          <w:tcPr>
            <w:tcW w:w="10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5F329" w14:textId="77777777" w:rsidR="0015457F" w:rsidRDefault="0015457F" w:rsidP="005A0A33">
            <w:r>
              <w:t>Maria Cristina Zoletto: Responsabile del progetto;</w:t>
            </w:r>
          </w:p>
          <w:p w14:paraId="1CEE5924" w14:textId="22667BEF" w:rsidR="0015457F" w:rsidRDefault="0015457F" w:rsidP="005A0A33">
            <w:r>
              <w:t>Docenti: Clarissa C</w:t>
            </w:r>
            <w:r w:rsidRPr="00C965A5">
              <w:t>omparin</w:t>
            </w:r>
            <w:r>
              <w:t>,</w:t>
            </w:r>
            <w:r w:rsidRPr="00C965A5">
              <w:t xml:space="preserve"> Annalisa Spinelli</w:t>
            </w:r>
            <w:r>
              <w:t>,</w:t>
            </w:r>
            <w:r w:rsidRPr="00C965A5">
              <w:t xml:space="preserve"> </w:t>
            </w:r>
            <w:r>
              <w:t xml:space="preserve">Enrica Lazzaretto, Licia Barberio, </w:t>
            </w:r>
            <w:r w:rsidR="00BB684B">
              <w:t>Laura</w:t>
            </w:r>
            <w:r>
              <w:t xml:space="preserve"> </w:t>
            </w:r>
            <w:r w:rsidR="00BB684B">
              <w:t>Cusenza</w:t>
            </w:r>
            <w:r>
              <w:t xml:space="preserve">, Salvina Focoso, Cristina Zanella, Alessandra Tonetto, </w:t>
            </w:r>
            <w:r w:rsidR="007F298D">
              <w:t>Antonella D’Ostuni, Giovanna</w:t>
            </w:r>
            <w:r w:rsidR="005A0A33">
              <w:t xml:space="preserve"> G</w:t>
            </w:r>
            <w:r w:rsidR="007F298D">
              <w:t>iugni, Raffaella Tesserin, Rita Rossi</w:t>
            </w:r>
            <w:r>
              <w:t xml:space="preserve">, Stefano Cappuccio, </w:t>
            </w:r>
            <w:r w:rsidR="007F298D">
              <w:t>Tiziana</w:t>
            </w:r>
            <w:r>
              <w:t xml:space="preserve"> </w:t>
            </w:r>
            <w:r w:rsidR="007F298D">
              <w:t>Ferlicca</w:t>
            </w:r>
            <w:r>
              <w:t xml:space="preserve">, </w:t>
            </w:r>
            <w:r w:rsidR="007F298D">
              <w:t>Annabella</w:t>
            </w:r>
            <w:r w:rsidRPr="00C965A5">
              <w:t xml:space="preserve"> </w:t>
            </w:r>
            <w:r w:rsidR="007F298D">
              <w:t>Carletto,</w:t>
            </w:r>
            <w:r w:rsidRPr="00C965A5">
              <w:t xml:space="preserve"> </w:t>
            </w:r>
            <w:r w:rsidR="007F298D">
              <w:t xml:space="preserve">Barbara Di Pietro, </w:t>
            </w:r>
            <w:r>
              <w:t>per approfondimenti argomenti con le classi, preparazione materiale da presentare ai meeting, organizzazione meeting in Italia;</w:t>
            </w:r>
          </w:p>
          <w:p w14:paraId="7EDE8D9F" w14:textId="6EFDD6F0" w:rsidR="0015457F" w:rsidRPr="00133438" w:rsidRDefault="0015457F" w:rsidP="005A0A33">
            <w:r w:rsidRPr="00133438">
              <w:t>Colla</w:t>
            </w:r>
            <w:r>
              <w:t xml:space="preserve">borazioni esterne: </w:t>
            </w:r>
            <w:r w:rsidR="005A0A33">
              <w:t>Protezione Civile e altri</w:t>
            </w:r>
            <w:r>
              <w:t xml:space="preserve"> </w:t>
            </w:r>
            <w:r w:rsidR="005A0A33">
              <w:t>enti e organizzazioni che operano nel campo del progetto</w:t>
            </w:r>
            <w:r>
              <w:t>.</w:t>
            </w:r>
          </w:p>
        </w:tc>
      </w:tr>
    </w:tbl>
    <w:p w14:paraId="0A0570B9" w14:textId="77777777" w:rsidR="0015457F" w:rsidRDefault="0015457F" w:rsidP="0015457F"/>
    <w:p w14:paraId="0DC225E7" w14:textId="77777777" w:rsidR="0015457F" w:rsidRDefault="0015457F" w:rsidP="0015457F">
      <w:r>
        <w:t>7. Beni e risorse</w:t>
      </w:r>
    </w:p>
    <w:tbl>
      <w:tblPr>
        <w:tblW w:w="10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18"/>
      </w:tblGrid>
      <w:tr w:rsidR="0015457F" w14:paraId="3FD025D4" w14:textId="77777777" w:rsidTr="005A0A33">
        <w:tc>
          <w:tcPr>
            <w:tcW w:w="10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34C756" w14:textId="77777777" w:rsidR="0015457F" w:rsidRPr="00DE72A5" w:rsidRDefault="0015457F" w:rsidP="005A0A33">
            <w:pPr>
              <w:rPr>
                <w:i/>
                <w:iCs/>
              </w:rPr>
            </w:pPr>
            <w:r>
              <w:rPr>
                <w:i/>
                <w:iCs/>
              </w:rPr>
              <w:t>Indicare le risorse logistiche e organizzative che si prevede di utilizzare per la realizzazione. Separare gli acquisti da effettuare per anno finanziario.</w:t>
            </w:r>
          </w:p>
        </w:tc>
      </w:tr>
      <w:tr w:rsidR="0015457F" w:rsidRPr="00657BF7" w14:paraId="38F95869" w14:textId="77777777" w:rsidTr="005A0A33">
        <w:tc>
          <w:tcPr>
            <w:tcW w:w="10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80BF6" w14:textId="77777777" w:rsidR="0015457F" w:rsidRDefault="0015457F" w:rsidP="005A0A33">
            <w:r>
              <w:t>Il progetto ha ricevuto un finanziamento europeo.</w:t>
            </w:r>
          </w:p>
          <w:p w14:paraId="79FF9CF4" w14:textId="1562A63C" w:rsidR="0015457F" w:rsidRDefault="005A0A33" w:rsidP="005A0A33">
            <w:r>
              <w:t>a.s. 2016-17</w:t>
            </w:r>
            <w:r w:rsidR="0015457F">
              <w:t>: 2</w:t>
            </w:r>
            <w:r w:rsidR="00D40B03">
              <w:t>5</w:t>
            </w:r>
            <w:r w:rsidR="0015457F">
              <w:t>0 ore</w:t>
            </w:r>
            <w:r w:rsidR="00D40B03">
              <w:t>, in base al lavoro svolto</w:t>
            </w:r>
            <w:r w:rsidR="0015457F">
              <w:t>.</w:t>
            </w:r>
          </w:p>
          <w:p w14:paraId="5E352C82" w14:textId="77777777" w:rsidR="0015457F" w:rsidRPr="00657BF7" w:rsidRDefault="0015457F" w:rsidP="005A0A33">
            <w:r>
              <w:t>Le spese per materiali vari e per il meeting di progetto sono concordate con il DS e il DSGA</w:t>
            </w:r>
          </w:p>
        </w:tc>
      </w:tr>
    </w:tbl>
    <w:p w14:paraId="50C17E2C" w14:textId="77777777" w:rsidR="0015457F" w:rsidRDefault="0015457F" w:rsidP="0015457F"/>
    <w:p w14:paraId="2A124982" w14:textId="4BDF35DF" w:rsidR="0015457F" w:rsidRDefault="005A0A33" w:rsidP="005A22EB">
      <w:r>
        <w:t>Padova, 23.10.2016</w:t>
      </w:r>
      <w:r w:rsidR="0015457F">
        <w:t xml:space="preserve"> </w:t>
      </w:r>
      <w:r w:rsidR="0015457F">
        <w:tab/>
      </w:r>
      <w:r w:rsidR="0015457F">
        <w:tab/>
      </w:r>
      <w:r w:rsidR="0015457F">
        <w:tab/>
      </w:r>
      <w:r w:rsidR="0015457F">
        <w:tab/>
      </w:r>
      <w:r w:rsidR="0015457F">
        <w:tab/>
      </w:r>
      <w:r w:rsidR="0015457F">
        <w:tab/>
      </w:r>
      <w:r w:rsidR="0015457F">
        <w:tab/>
        <w:t>IL RESPONSABILE DEL PROGETTO</w:t>
      </w:r>
    </w:p>
    <w:p w14:paraId="64B1DC4B" w14:textId="35A265FB" w:rsidR="00677287" w:rsidRPr="0015457F" w:rsidRDefault="00677287" w:rsidP="0067728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0" w:name="_GoBack"/>
      <w:bookmarkEnd w:id="0"/>
      <w:r>
        <w:t>Prof.ssa Maria Cristina Zoletto</w:t>
      </w:r>
    </w:p>
    <w:sectPr w:rsidR="00677287" w:rsidRPr="0015457F" w:rsidSect="003125AE">
      <w:footerReference w:type="default" r:id="rId18"/>
      <w:pgSz w:w="11906" w:h="16838"/>
      <w:pgMar w:top="1418" w:right="851" w:bottom="1134" w:left="85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39C48A4" w14:textId="77777777" w:rsidR="005A0A33" w:rsidRDefault="005A0A33">
      <w:r>
        <w:separator/>
      </w:r>
    </w:p>
  </w:endnote>
  <w:endnote w:type="continuationSeparator" w:id="0">
    <w:p w14:paraId="4660C8CA" w14:textId="77777777" w:rsidR="005A0A33" w:rsidRDefault="005A0A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DejaVu Sans">
    <w:panose1 w:val="00000000000000000000"/>
    <w:charset w:val="00"/>
    <w:family w:val="roman"/>
    <w:notTrueType/>
    <w:pitch w:val="default"/>
  </w:font>
  <w:font w:name="Palace Script MT">
    <w:altName w:val="Zapfino"/>
    <w:charset w:val="00"/>
    <w:family w:val="script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Book Antiqua">
    <w:panose1 w:val="020406020503050303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5D2C17" w14:textId="77777777" w:rsidR="005A0A33" w:rsidRPr="009369D5" w:rsidRDefault="005A0A33" w:rsidP="009369D5">
    <w:pPr>
      <w:pStyle w:val="Pidipagina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5681A93" w14:textId="77777777" w:rsidR="005A0A33" w:rsidRDefault="005A0A33">
      <w:r>
        <w:separator/>
      </w:r>
    </w:p>
  </w:footnote>
  <w:footnote w:type="continuationSeparator" w:id="0">
    <w:p w14:paraId="73E84543" w14:textId="77777777" w:rsidR="005A0A33" w:rsidRDefault="005A0A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64.45pt;height:31.95pt" o:bullet="t" fillcolor="window">
        <v:imagedata r:id="rId1" o:title=""/>
      </v:shape>
    </w:pict>
  </w:numPicBullet>
  <w:abstractNum w:abstractNumId="0">
    <w:nsid w:val="0AB56618"/>
    <w:multiLevelType w:val="hybridMultilevel"/>
    <w:tmpl w:val="2DAEDCE0"/>
    <w:lvl w:ilvl="0" w:tplc="703AFB96">
      <w:start w:val="1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B185C1C"/>
    <w:multiLevelType w:val="hybridMultilevel"/>
    <w:tmpl w:val="A74A680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546D35"/>
    <w:multiLevelType w:val="hybridMultilevel"/>
    <w:tmpl w:val="64AC9BB8"/>
    <w:lvl w:ilvl="0" w:tplc="4C0A89F0">
      <w:start w:val="1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08E29FF"/>
    <w:multiLevelType w:val="hybridMultilevel"/>
    <w:tmpl w:val="997CB5D0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96D7B27"/>
    <w:multiLevelType w:val="hybridMultilevel"/>
    <w:tmpl w:val="0B20065C"/>
    <w:lvl w:ilvl="0" w:tplc="B2644882">
      <w:start w:val="1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60C1C58"/>
    <w:multiLevelType w:val="hybridMultilevel"/>
    <w:tmpl w:val="E3CA7EFE"/>
    <w:lvl w:ilvl="0" w:tplc="55FC3F32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  <w:b w:val="0"/>
      </w:rPr>
    </w:lvl>
    <w:lvl w:ilvl="1" w:tplc="0410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6">
    <w:nsid w:val="36BF72E2"/>
    <w:multiLevelType w:val="hybridMultilevel"/>
    <w:tmpl w:val="2AD8225A"/>
    <w:lvl w:ilvl="0" w:tplc="0410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7">
    <w:nsid w:val="3F294349"/>
    <w:multiLevelType w:val="hybridMultilevel"/>
    <w:tmpl w:val="16924B24"/>
    <w:lvl w:ilvl="0" w:tplc="0410000F">
      <w:start w:val="1"/>
      <w:numFmt w:val="decimal"/>
      <w:lvlText w:val="%1."/>
      <w:lvlJc w:val="left"/>
      <w:pPr>
        <w:ind w:left="108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2310A96"/>
    <w:multiLevelType w:val="hybridMultilevel"/>
    <w:tmpl w:val="B6D819E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59F23E8"/>
    <w:multiLevelType w:val="hybridMultilevel"/>
    <w:tmpl w:val="D21028C4"/>
    <w:lvl w:ilvl="0" w:tplc="CA8E2F52">
      <w:start w:val="1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6446BF3"/>
    <w:multiLevelType w:val="hybridMultilevel"/>
    <w:tmpl w:val="333048C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0F04506"/>
    <w:multiLevelType w:val="hybridMultilevel"/>
    <w:tmpl w:val="0010BAC4"/>
    <w:lvl w:ilvl="0" w:tplc="FFFFFFFF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2">
    <w:nsid w:val="5AF530DE"/>
    <w:multiLevelType w:val="hybridMultilevel"/>
    <w:tmpl w:val="02642636"/>
    <w:lvl w:ilvl="0" w:tplc="AF76CE7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5B7139AD"/>
    <w:multiLevelType w:val="hybridMultilevel"/>
    <w:tmpl w:val="53E4C04C"/>
    <w:lvl w:ilvl="0" w:tplc="BAE42C48">
      <w:start w:val="1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>
    <w:nsid w:val="5FE516C5"/>
    <w:multiLevelType w:val="hybridMultilevel"/>
    <w:tmpl w:val="41C0F06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9FC1BAE"/>
    <w:multiLevelType w:val="hybridMultilevel"/>
    <w:tmpl w:val="4F5E587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CC033E0"/>
    <w:multiLevelType w:val="hybridMultilevel"/>
    <w:tmpl w:val="D214030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2"/>
  </w:num>
  <w:num w:numId="3">
    <w:abstractNumId w:val="13"/>
  </w:num>
  <w:num w:numId="4">
    <w:abstractNumId w:val="12"/>
  </w:num>
  <w:num w:numId="5">
    <w:abstractNumId w:val="4"/>
  </w:num>
  <w:num w:numId="6">
    <w:abstractNumId w:val="0"/>
  </w:num>
  <w:num w:numId="7">
    <w:abstractNumId w:val="11"/>
  </w:num>
  <w:num w:numId="8">
    <w:abstractNumId w:val="10"/>
  </w:num>
  <w:num w:numId="9">
    <w:abstractNumId w:val="15"/>
  </w:num>
  <w:num w:numId="10">
    <w:abstractNumId w:val="3"/>
  </w:num>
  <w:num w:numId="11">
    <w:abstractNumId w:val="8"/>
  </w:num>
  <w:num w:numId="12">
    <w:abstractNumId w:val="5"/>
  </w:num>
  <w:num w:numId="13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</w:num>
  <w:num w:numId="16">
    <w:abstractNumId w:val="6"/>
  </w:num>
  <w:num w:numId="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BEA"/>
    <w:rsid w:val="000041EC"/>
    <w:rsid w:val="00010046"/>
    <w:rsid w:val="000134E1"/>
    <w:rsid w:val="000273F1"/>
    <w:rsid w:val="00033894"/>
    <w:rsid w:val="00040A17"/>
    <w:rsid w:val="000417A0"/>
    <w:rsid w:val="00041DFE"/>
    <w:rsid w:val="00050B32"/>
    <w:rsid w:val="00055A76"/>
    <w:rsid w:val="00063F81"/>
    <w:rsid w:val="000662C1"/>
    <w:rsid w:val="00074ADE"/>
    <w:rsid w:val="00081909"/>
    <w:rsid w:val="000B0E55"/>
    <w:rsid w:val="000B200A"/>
    <w:rsid w:val="000B3117"/>
    <w:rsid w:val="000B7CBC"/>
    <w:rsid w:val="000C5252"/>
    <w:rsid w:val="000D40EB"/>
    <w:rsid w:val="000D5750"/>
    <w:rsid w:val="000D6F09"/>
    <w:rsid w:val="000E41CF"/>
    <w:rsid w:val="000E59A2"/>
    <w:rsid w:val="000F0FB0"/>
    <w:rsid w:val="000F647C"/>
    <w:rsid w:val="0011472A"/>
    <w:rsid w:val="001325AC"/>
    <w:rsid w:val="00135120"/>
    <w:rsid w:val="0014015C"/>
    <w:rsid w:val="0014292B"/>
    <w:rsid w:val="0015457F"/>
    <w:rsid w:val="00155886"/>
    <w:rsid w:val="00175ADF"/>
    <w:rsid w:val="00182BE9"/>
    <w:rsid w:val="001853AD"/>
    <w:rsid w:val="00185680"/>
    <w:rsid w:val="001862B6"/>
    <w:rsid w:val="00191BE0"/>
    <w:rsid w:val="0019455F"/>
    <w:rsid w:val="001946CA"/>
    <w:rsid w:val="00194C67"/>
    <w:rsid w:val="001952BF"/>
    <w:rsid w:val="001A6D3F"/>
    <w:rsid w:val="001B44CA"/>
    <w:rsid w:val="001C2F60"/>
    <w:rsid w:val="001C7C84"/>
    <w:rsid w:val="001D34F7"/>
    <w:rsid w:val="001D35AD"/>
    <w:rsid w:val="001E10BE"/>
    <w:rsid w:val="001F105E"/>
    <w:rsid w:val="001F72C6"/>
    <w:rsid w:val="002003A5"/>
    <w:rsid w:val="0020069D"/>
    <w:rsid w:val="002024E5"/>
    <w:rsid w:val="00210E41"/>
    <w:rsid w:val="00213B6D"/>
    <w:rsid w:val="00215FD1"/>
    <w:rsid w:val="0022446F"/>
    <w:rsid w:val="00235C94"/>
    <w:rsid w:val="00243A4B"/>
    <w:rsid w:val="0024522B"/>
    <w:rsid w:val="00257F17"/>
    <w:rsid w:val="002620A5"/>
    <w:rsid w:val="00270134"/>
    <w:rsid w:val="0027070D"/>
    <w:rsid w:val="00271360"/>
    <w:rsid w:val="00284599"/>
    <w:rsid w:val="002B3FF5"/>
    <w:rsid w:val="002B74A9"/>
    <w:rsid w:val="002D2D54"/>
    <w:rsid w:val="002D6319"/>
    <w:rsid w:val="002D7A74"/>
    <w:rsid w:val="002E4E91"/>
    <w:rsid w:val="002F6A59"/>
    <w:rsid w:val="002F73DB"/>
    <w:rsid w:val="00305CF5"/>
    <w:rsid w:val="003125AE"/>
    <w:rsid w:val="00326B9C"/>
    <w:rsid w:val="00334108"/>
    <w:rsid w:val="00337C6D"/>
    <w:rsid w:val="00354C85"/>
    <w:rsid w:val="00367F42"/>
    <w:rsid w:val="003714D9"/>
    <w:rsid w:val="00377018"/>
    <w:rsid w:val="003774BE"/>
    <w:rsid w:val="00396805"/>
    <w:rsid w:val="003A0135"/>
    <w:rsid w:val="003A25DC"/>
    <w:rsid w:val="003A4E06"/>
    <w:rsid w:val="003A5954"/>
    <w:rsid w:val="003B5512"/>
    <w:rsid w:val="003B6AFB"/>
    <w:rsid w:val="003B7EAE"/>
    <w:rsid w:val="003C58DF"/>
    <w:rsid w:val="003C5C76"/>
    <w:rsid w:val="003D181D"/>
    <w:rsid w:val="003D3345"/>
    <w:rsid w:val="003F307F"/>
    <w:rsid w:val="003F3B71"/>
    <w:rsid w:val="003F5831"/>
    <w:rsid w:val="004037F0"/>
    <w:rsid w:val="00405502"/>
    <w:rsid w:val="00410567"/>
    <w:rsid w:val="00412AF9"/>
    <w:rsid w:val="00415DAE"/>
    <w:rsid w:val="00435C78"/>
    <w:rsid w:val="00452715"/>
    <w:rsid w:val="00453BEB"/>
    <w:rsid w:val="004553E6"/>
    <w:rsid w:val="00462D66"/>
    <w:rsid w:val="00465428"/>
    <w:rsid w:val="00465D8D"/>
    <w:rsid w:val="004665DB"/>
    <w:rsid w:val="00474522"/>
    <w:rsid w:val="00475620"/>
    <w:rsid w:val="00484CEF"/>
    <w:rsid w:val="004A2896"/>
    <w:rsid w:val="004B03C2"/>
    <w:rsid w:val="004B4A94"/>
    <w:rsid w:val="004C112F"/>
    <w:rsid w:val="004C4162"/>
    <w:rsid w:val="004D1308"/>
    <w:rsid w:val="004D1F6F"/>
    <w:rsid w:val="004D28DA"/>
    <w:rsid w:val="004E619D"/>
    <w:rsid w:val="004F7CE4"/>
    <w:rsid w:val="00504E07"/>
    <w:rsid w:val="00510ED3"/>
    <w:rsid w:val="00512F23"/>
    <w:rsid w:val="00513259"/>
    <w:rsid w:val="00513749"/>
    <w:rsid w:val="005268D3"/>
    <w:rsid w:val="00542532"/>
    <w:rsid w:val="005565FC"/>
    <w:rsid w:val="00562084"/>
    <w:rsid w:val="005638CB"/>
    <w:rsid w:val="00563E16"/>
    <w:rsid w:val="005644E9"/>
    <w:rsid w:val="005652F3"/>
    <w:rsid w:val="00566388"/>
    <w:rsid w:val="0057116A"/>
    <w:rsid w:val="0057254A"/>
    <w:rsid w:val="00576170"/>
    <w:rsid w:val="0057735C"/>
    <w:rsid w:val="00583458"/>
    <w:rsid w:val="00590945"/>
    <w:rsid w:val="00592565"/>
    <w:rsid w:val="005A0A33"/>
    <w:rsid w:val="005A22EB"/>
    <w:rsid w:val="005A31C3"/>
    <w:rsid w:val="005A3939"/>
    <w:rsid w:val="005B594E"/>
    <w:rsid w:val="005B78BB"/>
    <w:rsid w:val="005C7AB5"/>
    <w:rsid w:val="005D17C4"/>
    <w:rsid w:val="005D6B49"/>
    <w:rsid w:val="005E00D3"/>
    <w:rsid w:val="005E36CF"/>
    <w:rsid w:val="005E4C17"/>
    <w:rsid w:val="005E57D2"/>
    <w:rsid w:val="005F010A"/>
    <w:rsid w:val="005F58D2"/>
    <w:rsid w:val="005F7139"/>
    <w:rsid w:val="006277D9"/>
    <w:rsid w:val="00627D79"/>
    <w:rsid w:val="00634CC2"/>
    <w:rsid w:val="00651E33"/>
    <w:rsid w:val="006604C8"/>
    <w:rsid w:val="00664D6A"/>
    <w:rsid w:val="00664FC4"/>
    <w:rsid w:val="0066553A"/>
    <w:rsid w:val="00667F7D"/>
    <w:rsid w:val="006708B5"/>
    <w:rsid w:val="00676F88"/>
    <w:rsid w:val="00677287"/>
    <w:rsid w:val="006860BF"/>
    <w:rsid w:val="00690A66"/>
    <w:rsid w:val="00690DC6"/>
    <w:rsid w:val="006978F7"/>
    <w:rsid w:val="006A3404"/>
    <w:rsid w:val="006A4309"/>
    <w:rsid w:val="006B7477"/>
    <w:rsid w:val="006B79B7"/>
    <w:rsid w:val="006C50B8"/>
    <w:rsid w:val="006D0100"/>
    <w:rsid w:val="006D4776"/>
    <w:rsid w:val="006E27DC"/>
    <w:rsid w:val="006E513E"/>
    <w:rsid w:val="006E71F2"/>
    <w:rsid w:val="006F2768"/>
    <w:rsid w:val="00707135"/>
    <w:rsid w:val="0071154F"/>
    <w:rsid w:val="00715F0E"/>
    <w:rsid w:val="0072112B"/>
    <w:rsid w:val="007222A2"/>
    <w:rsid w:val="00726BBF"/>
    <w:rsid w:val="00736407"/>
    <w:rsid w:val="00741299"/>
    <w:rsid w:val="0076211C"/>
    <w:rsid w:val="00762C50"/>
    <w:rsid w:val="007640F4"/>
    <w:rsid w:val="007778E6"/>
    <w:rsid w:val="0078227C"/>
    <w:rsid w:val="00793C22"/>
    <w:rsid w:val="00795124"/>
    <w:rsid w:val="00797FF7"/>
    <w:rsid w:val="007B10B3"/>
    <w:rsid w:val="007B124E"/>
    <w:rsid w:val="007B6798"/>
    <w:rsid w:val="007C3484"/>
    <w:rsid w:val="007D2443"/>
    <w:rsid w:val="007D6AFD"/>
    <w:rsid w:val="007E774B"/>
    <w:rsid w:val="007F298D"/>
    <w:rsid w:val="007F5EEB"/>
    <w:rsid w:val="00804B46"/>
    <w:rsid w:val="00805D95"/>
    <w:rsid w:val="00807EDD"/>
    <w:rsid w:val="008150B7"/>
    <w:rsid w:val="00820B84"/>
    <w:rsid w:val="00826AE3"/>
    <w:rsid w:val="008371B9"/>
    <w:rsid w:val="0083799D"/>
    <w:rsid w:val="00840446"/>
    <w:rsid w:val="00847826"/>
    <w:rsid w:val="00865F16"/>
    <w:rsid w:val="00867A4B"/>
    <w:rsid w:val="008770E2"/>
    <w:rsid w:val="00880A13"/>
    <w:rsid w:val="00885DAE"/>
    <w:rsid w:val="0089282A"/>
    <w:rsid w:val="00893C65"/>
    <w:rsid w:val="008B2B8C"/>
    <w:rsid w:val="008C02F7"/>
    <w:rsid w:val="008C5521"/>
    <w:rsid w:val="008C5551"/>
    <w:rsid w:val="008C6CB7"/>
    <w:rsid w:val="008D093E"/>
    <w:rsid w:val="008D0B01"/>
    <w:rsid w:val="008E57CD"/>
    <w:rsid w:val="00902763"/>
    <w:rsid w:val="00904B77"/>
    <w:rsid w:val="00904C57"/>
    <w:rsid w:val="00904E5B"/>
    <w:rsid w:val="009066D7"/>
    <w:rsid w:val="009160DC"/>
    <w:rsid w:val="00922662"/>
    <w:rsid w:val="009227A2"/>
    <w:rsid w:val="00931E23"/>
    <w:rsid w:val="009369D5"/>
    <w:rsid w:val="0094687C"/>
    <w:rsid w:val="00957CA0"/>
    <w:rsid w:val="009637F3"/>
    <w:rsid w:val="00964CE8"/>
    <w:rsid w:val="00965250"/>
    <w:rsid w:val="00965663"/>
    <w:rsid w:val="009663FE"/>
    <w:rsid w:val="00985E41"/>
    <w:rsid w:val="009A2ED4"/>
    <w:rsid w:val="009B0120"/>
    <w:rsid w:val="009B45D9"/>
    <w:rsid w:val="009B5898"/>
    <w:rsid w:val="009C22C8"/>
    <w:rsid w:val="009C35C2"/>
    <w:rsid w:val="009C65F5"/>
    <w:rsid w:val="009D0ED3"/>
    <w:rsid w:val="009D1FFB"/>
    <w:rsid w:val="009D671D"/>
    <w:rsid w:val="009F0A71"/>
    <w:rsid w:val="009F216D"/>
    <w:rsid w:val="009F40D1"/>
    <w:rsid w:val="00A017E9"/>
    <w:rsid w:val="00A0207F"/>
    <w:rsid w:val="00A11D0F"/>
    <w:rsid w:val="00A127AE"/>
    <w:rsid w:val="00A16ACF"/>
    <w:rsid w:val="00A20E35"/>
    <w:rsid w:val="00A42FB9"/>
    <w:rsid w:val="00A43689"/>
    <w:rsid w:val="00A43876"/>
    <w:rsid w:val="00A553BE"/>
    <w:rsid w:val="00A55B2A"/>
    <w:rsid w:val="00A64437"/>
    <w:rsid w:val="00A6458F"/>
    <w:rsid w:val="00A70FF4"/>
    <w:rsid w:val="00A77A48"/>
    <w:rsid w:val="00A85058"/>
    <w:rsid w:val="00A95E3B"/>
    <w:rsid w:val="00AA77E1"/>
    <w:rsid w:val="00AC05E1"/>
    <w:rsid w:val="00AC06DB"/>
    <w:rsid w:val="00AC1BFF"/>
    <w:rsid w:val="00AC3F67"/>
    <w:rsid w:val="00AC4438"/>
    <w:rsid w:val="00AC4603"/>
    <w:rsid w:val="00AC7C4D"/>
    <w:rsid w:val="00AD196C"/>
    <w:rsid w:val="00AD1B73"/>
    <w:rsid w:val="00AD4FCB"/>
    <w:rsid w:val="00AF0BD7"/>
    <w:rsid w:val="00B0041A"/>
    <w:rsid w:val="00B01B93"/>
    <w:rsid w:val="00B058EB"/>
    <w:rsid w:val="00B1056C"/>
    <w:rsid w:val="00B22614"/>
    <w:rsid w:val="00B33596"/>
    <w:rsid w:val="00B41C7E"/>
    <w:rsid w:val="00B44DC7"/>
    <w:rsid w:val="00B50A95"/>
    <w:rsid w:val="00B51C3A"/>
    <w:rsid w:val="00B6458C"/>
    <w:rsid w:val="00B672EB"/>
    <w:rsid w:val="00B71BEA"/>
    <w:rsid w:val="00B71EA3"/>
    <w:rsid w:val="00B773ED"/>
    <w:rsid w:val="00B862BB"/>
    <w:rsid w:val="00B94A42"/>
    <w:rsid w:val="00B94E55"/>
    <w:rsid w:val="00BA67BD"/>
    <w:rsid w:val="00BA721E"/>
    <w:rsid w:val="00BB684B"/>
    <w:rsid w:val="00BB72A0"/>
    <w:rsid w:val="00BC5168"/>
    <w:rsid w:val="00BE2E4B"/>
    <w:rsid w:val="00BF77C8"/>
    <w:rsid w:val="00C0028F"/>
    <w:rsid w:val="00C10229"/>
    <w:rsid w:val="00C1317E"/>
    <w:rsid w:val="00C3081A"/>
    <w:rsid w:val="00C33AAD"/>
    <w:rsid w:val="00C37818"/>
    <w:rsid w:val="00C4582F"/>
    <w:rsid w:val="00C550F3"/>
    <w:rsid w:val="00C84E9F"/>
    <w:rsid w:val="00C94038"/>
    <w:rsid w:val="00C946EC"/>
    <w:rsid w:val="00C961BD"/>
    <w:rsid w:val="00CA0C11"/>
    <w:rsid w:val="00CA712C"/>
    <w:rsid w:val="00CB06AE"/>
    <w:rsid w:val="00CB243D"/>
    <w:rsid w:val="00CB50A4"/>
    <w:rsid w:val="00CC5C5F"/>
    <w:rsid w:val="00CE1508"/>
    <w:rsid w:val="00CE5E21"/>
    <w:rsid w:val="00CF04EC"/>
    <w:rsid w:val="00CF4737"/>
    <w:rsid w:val="00CF5A30"/>
    <w:rsid w:val="00D06F66"/>
    <w:rsid w:val="00D15C20"/>
    <w:rsid w:val="00D204D8"/>
    <w:rsid w:val="00D20797"/>
    <w:rsid w:val="00D35F06"/>
    <w:rsid w:val="00D37B52"/>
    <w:rsid w:val="00D40B03"/>
    <w:rsid w:val="00D47109"/>
    <w:rsid w:val="00D47B62"/>
    <w:rsid w:val="00D522CA"/>
    <w:rsid w:val="00D52D3D"/>
    <w:rsid w:val="00D575FD"/>
    <w:rsid w:val="00D66E76"/>
    <w:rsid w:val="00D729A5"/>
    <w:rsid w:val="00D746BE"/>
    <w:rsid w:val="00D7481A"/>
    <w:rsid w:val="00D82DC2"/>
    <w:rsid w:val="00D84A98"/>
    <w:rsid w:val="00D85886"/>
    <w:rsid w:val="00DB67BD"/>
    <w:rsid w:val="00DC1050"/>
    <w:rsid w:val="00DF3866"/>
    <w:rsid w:val="00DF399F"/>
    <w:rsid w:val="00DF4204"/>
    <w:rsid w:val="00DF692C"/>
    <w:rsid w:val="00E04AF1"/>
    <w:rsid w:val="00E05132"/>
    <w:rsid w:val="00E11E4E"/>
    <w:rsid w:val="00E17419"/>
    <w:rsid w:val="00E17FA3"/>
    <w:rsid w:val="00E20E5D"/>
    <w:rsid w:val="00E2274E"/>
    <w:rsid w:val="00E42952"/>
    <w:rsid w:val="00E452CB"/>
    <w:rsid w:val="00E51CF9"/>
    <w:rsid w:val="00E5346E"/>
    <w:rsid w:val="00E70FBA"/>
    <w:rsid w:val="00E717B6"/>
    <w:rsid w:val="00E71C2C"/>
    <w:rsid w:val="00E80767"/>
    <w:rsid w:val="00E82D8E"/>
    <w:rsid w:val="00E87A50"/>
    <w:rsid w:val="00E87BE2"/>
    <w:rsid w:val="00E92718"/>
    <w:rsid w:val="00EA344D"/>
    <w:rsid w:val="00EA5718"/>
    <w:rsid w:val="00EB2F1B"/>
    <w:rsid w:val="00EB6E37"/>
    <w:rsid w:val="00EC7568"/>
    <w:rsid w:val="00EC7A9C"/>
    <w:rsid w:val="00ED79A2"/>
    <w:rsid w:val="00EE727F"/>
    <w:rsid w:val="00EF68EF"/>
    <w:rsid w:val="00F00CA6"/>
    <w:rsid w:val="00F14D33"/>
    <w:rsid w:val="00F23496"/>
    <w:rsid w:val="00F47840"/>
    <w:rsid w:val="00F5503B"/>
    <w:rsid w:val="00F6088E"/>
    <w:rsid w:val="00F60B24"/>
    <w:rsid w:val="00F616B2"/>
    <w:rsid w:val="00F62A47"/>
    <w:rsid w:val="00F63796"/>
    <w:rsid w:val="00F7348F"/>
    <w:rsid w:val="00F84C85"/>
    <w:rsid w:val="00F86F29"/>
    <w:rsid w:val="00F91D40"/>
    <w:rsid w:val="00FD5627"/>
    <w:rsid w:val="00FD6AD8"/>
    <w:rsid w:val="00FE2D3A"/>
    <w:rsid w:val="00FE6E36"/>
    <w:rsid w:val="00FF7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3"/>
    <o:shapelayout v:ext="edit">
      <o:idmap v:ext="edit" data="1"/>
    </o:shapelayout>
  </w:shapeDefaults>
  <w:decimalSymbol w:val=","/>
  <w:listSeparator w:val=";"/>
  <w14:docId w14:val="5D6EDC0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ind w:left="6804"/>
      <w:outlineLvl w:val="0"/>
    </w:pPr>
    <w:rPr>
      <w:b/>
    </w:rPr>
  </w:style>
  <w:style w:type="paragraph" w:styleId="Titolo2">
    <w:name w:val="heading 2"/>
    <w:basedOn w:val="Normale"/>
    <w:next w:val="Normale"/>
    <w:qFormat/>
    <w:pPr>
      <w:keepNext/>
      <w:ind w:left="6521"/>
      <w:outlineLvl w:val="1"/>
    </w:pPr>
    <w:rPr>
      <w:rFonts w:ascii="Bookman Old Style" w:hAnsi="Bookman Old Style"/>
      <w:sz w:val="24"/>
    </w:rPr>
  </w:style>
  <w:style w:type="paragraph" w:styleId="Titolo3">
    <w:name w:val="heading 3"/>
    <w:basedOn w:val="Normale"/>
    <w:next w:val="Normale"/>
    <w:qFormat/>
    <w:pPr>
      <w:keepNext/>
      <w:jc w:val="center"/>
      <w:outlineLvl w:val="2"/>
    </w:pPr>
    <w:rPr>
      <w:sz w:val="24"/>
    </w:rPr>
  </w:style>
  <w:style w:type="paragraph" w:styleId="Titolo4">
    <w:name w:val="heading 4"/>
    <w:basedOn w:val="Normale"/>
    <w:next w:val="Normale"/>
    <w:qFormat/>
    <w:pPr>
      <w:keepNext/>
      <w:spacing w:line="480" w:lineRule="auto"/>
      <w:ind w:left="2832" w:hanging="2832"/>
      <w:outlineLvl w:val="3"/>
    </w:pPr>
    <w:rPr>
      <w:rFonts w:ascii="Bookman Old Style" w:hAnsi="Bookman Old Style"/>
      <w:color w:val="000000"/>
      <w:sz w:val="24"/>
    </w:rPr>
  </w:style>
  <w:style w:type="paragraph" w:styleId="Titolo5">
    <w:name w:val="heading 5"/>
    <w:basedOn w:val="Normale"/>
    <w:next w:val="Normale"/>
    <w:qFormat/>
    <w:pPr>
      <w:keepNext/>
      <w:outlineLvl w:val="4"/>
    </w:pPr>
    <w:rPr>
      <w:sz w:val="28"/>
    </w:rPr>
  </w:style>
  <w:style w:type="paragraph" w:styleId="Titolo8">
    <w:name w:val="heading 8"/>
    <w:basedOn w:val="Normale"/>
    <w:next w:val="Normale"/>
    <w:qFormat/>
    <w:pPr>
      <w:keepNext/>
      <w:outlineLvl w:val="7"/>
    </w:pPr>
    <w:rPr>
      <w:color w:val="000000"/>
      <w:sz w:val="24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spacing w:line="480" w:lineRule="auto"/>
      <w:ind w:left="2832" w:hanging="2832"/>
    </w:pPr>
    <w:rPr>
      <w:sz w:val="24"/>
    </w:rPr>
  </w:style>
  <w:style w:type="paragraph" w:styleId="Testofumetto">
    <w:name w:val="Balloon Text"/>
    <w:basedOn w:val="Normale"/>
    <w:semiHidden/>
    <w:rsid w:val="00CC5C5F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rsid w:val="0079512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stazione">
    <w:name w:val="header"/>
    <w:basedOn w:val="Normale"/>
    <w:rsid w:val="005652F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5652F3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atterepredefinitoparagrafo"/>
    <w:rsid w:val="006604C8"/>
    <w:rPr>
      <w:color w:val="0000FF"/>
      <w:u w:val="single"/>
    </w:rPr>
  </w:style>
  <w:style w:type="character" w:customStyle="1" w:styleId="CorpodeltestoCarattere">
    <w:name w:val="Corpo del testo Carattere"/>
    <w:link w:val="Corpodeltesto"/>
    <w:locked/>
    <w:rsid w:val="00690DC6"/>
    <w:rPr>
      <w:rFonts w:ascii="Calibri" w:eastAsia="Calibri" w:hAnsi="Calibri"/>
      <w:sz w:val="22"/>
      <w:szCs w:val="22"/>
      <w:lang w:val="it-IT" w:eastAsia="en-US" w:bidi="ar-SA"/>
    </w:rPr>
  </w:style>
  <w:style w:type="paragraph" w:styleId="Corpodeltesto">
    <w:name w:val="Body Text"/>
    <w:basedOn w:val="Normale"/>
    <w:link w:val="CorpodeltestoCarattere"/>
    <w:rsid w:val="00690DC6"/>
    <w:pPr>
      <w:spacing w:after="12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Corpodeltesto2">
    <w:name w:val="Body Text 2"/>
    <w:basedOn w:val="Normale"/>
    <w:rsid w:val="00BF77C8"/>
    <w:pPr>
      <w:spacing w:after="120" w:line="480" w:lineRule="auto"/>
    </w:pPr>
  </w:style>
  <w:style w:type="character" w:customStyle="1" w:styleId="Carattere">
    <w:name w:val="Carattere"/>
    <w:rsid w:val="00210E41"/>
    <w:rPr>
      <w:rFonts w:ascii="Calibri" w:eastAsia="Calibri" w:hAnsi="Calibri"/>
      <w:sz w:val="22"/>
      <w:szCs w:val="22"/>
      <w:lang w:val="it-IT" w:eastAsia="en-US" w:bidi="ar-SA"/>
    </w:rPr>
  </w:style>
  <w:style w:type="paragraph" w:styleId="Paragrafoelenco">
    <w:name w:val="List Paragraph"/>
    <w:basedOn w:val="Normale"/>
    <w:uiPriority w:val="34"/>
    <w:qFormat/>
    <w:rsid w:val="00B41C7E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NormaleWeb">
    <w:name w:val="Normal (Web)"/>
    <w:basedOn w:val="Normale"/>
    <w:rsid w:val="00396805"/>
    <w:pPr>
      <w:spacing w:before="100" w:beforeAutospacing="1" w:after="119"/>
    </w:pPr>
    <w:rPr>
      <w:sz w:val="24"/>
      <w:szCs w:val="24"/>
    </w:rPr>
  </w:style>
  <w:style w:type="paragraph" w:customStyle="1" w:styleId="Predefinito">
    <w:name w:val="Predefinito"/>
    <w:rsid w:val="005E36CF"/>
    <w:pPr>
      <w:tabs>
        <w:tab w:val="left" w:pos="709"/>
      </w:tabs>
      <w:suppressAutoHyphens/>
    </w:pPr>
    <w:rPr>
      <w:rFonts w:ascii="Cambria" w:eastAsia="DejaVu Sans" w:hAnsi="Cambria"/>
      <w:color w:val="00000A"/>
      <w:sz w:val="24"/>
      <w:szCs w:val="24"/>
    </w:rPr>
  </w:style>
  <w:style w:type="character" w:styleId="Numeropagina">
    <w:name w:val="page number"/>
    <w:basedOn w:val="Caratterepredefinitoparagrafo"/>
    <w:rsid w:val="00334108"/>
  </w:style>
  <w:style w:type="paragraph" w:customStyle="1" w:styleId="Default">
    <w:name w:val="Default"/>
    <w:rsid w:val="00BB684B"/>
    <w:pPr>
      <w:widowControl w:val="0"/>
      <w:autoSpaceDE w:val="0"/>
      <w:autoSpaceDN w:val="0"/>
      <w:adjustRightInd w:val="0"/>
    </w:pPr>
    <w:rPr>
      <w:rFonts w:ascii="Cambria" w:hAnsi="Cambria" w:cs="Cambria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ind w:left="6804"/>
      <w:outlineLvl w:val="0"/>
    </w:pPr>
    <w:rPr>
      <w:b/>
    </w:rPr>
  </w:style>
  <w:style w:type="paragraph" w:styleId="Titolo2">
    <w:name w:val="heading 2"/>
    <w:basedOn w:val="Normale"/>
    <w:next w:val="Normale"/>
    <w:qFormat/>
    <w:pPr>
      <w:keepNext/>
      <w:ind w:left="6521"/>
      <w:outlineLvl w:val="1"/>
    </w:pPr>
    <w:rPr>
      <w:rFonts w:ascii="Bookman Old Style" w:hAnsi="Bookman Old Style"/>
      <w:sz w:val="24"/>
    </w:rPr>
  </w:style>
  <w:style w:type="paragraph" w:styleId="Titolo3">
    <w:name w:val="heading 3"/>
    <w:basedOn w:val="Normale"/>
    <w:next w:val="Normale"/>
    <w:qFormat/>
    <w:pPr>
      <w:keepNext/>
      <w:jc w:val="center"/>
      <w:outlineLvl w:val="2"/>
    </w:pPr>
    <w:rPr>
      <w:sz w:val="24"/>
    </w:rPr>
  </w:style>
  <w:style w:type="paragraph" w:styleId="Titolo4">
    <w:name w:val="heading 4"/>
    <w:basedOn w:val="Normale"/>
    <w:next w:val="Normale"/>
    <w:qFormat/>
    <w:pPr>
      <w:keepNext/>
      <w:spacing w:line="480" w:lineRule="auto"/>
      <w:ind w:left="2832" w:hanging="2832"/>
      <w:outlineLvl w:val="3"/>
    </w:pPr>
    <w:rPr>
      <w:rFonts w:ascii="Bookman Old Style" w:hAnsi="Bookman Old Style"/>
      <w:color w:val="000000"/>
      <w:sz w:val="24"/>
    </w:rPr>
  </w:style>
  <w:style w:type="paragraph" w:styleId="Titolo5">
    <w:name w:val="heading 5"/>
    <w:basedOn w:val="Normale"/>
    <w:next w:val="Normale"/>
    <w:qFormat/>
    <w:pPr>
      <w:keepNext/>
      <w:outlineLvl w:val="4"/>
    </w:pPr>
    <w:rPr>
      <w:sz w:val="28"/>
    </w:rPr>
  </w:style>
  <w:style w:type="paragraph" w:styleId="Titolo8">
    <w:name w:val="heading 8"/>
    <w:basedOn w:val="Normale"/>
    <w:next w:val="Normale"/>
    <w:qFormat/>
    <w:pPr>
      <w:keepNext/>
      <w:outlineLvl w:val="7"/>
    </w:pPr>
    <w:rPr>
      <w:color w:val="000000"/>
      <w:sz w:val="24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spacing w:line="480" w:lineRule="auto"/>
      <w:ind w:left="2832" w:hanging="2832"/>
    </w:pPr>
    <w:rPr>
      <w:sz w:val="24"/>
    </w:rPr>
  </w:style>
  <w:style w:type="paragraph" w:styleId="Testofumetto">
    <w:name w:val="Balloon Text"/>
    <w:basedOn w:val="Normale"/>
    <w:semiHidden/>
    <w:rsid w:val="00CC5C5F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rsid w:val="0079512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stazione">
    <w:name w:val="header"/>
    <w:basedOn w:val="Normale"/>
    <w:rsid w:val="005652F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5652F3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atterepredefinitoparagrafo"/>
    <w:rsid w:val="006604C8"/>
    <w:rPr>
      <w:color w:val="0000FF"/>
      <w:u w:val="single"/>
    </w:rPr>
  </w:style>
  <w:style w:type="character" w:customStyle="1" w:styleId="CorpodeltestoCarattere">
    <w:name w:val="Corpo del testo Carattere"/>
    <w:link w:val="Corpodeltesto"/>
    <w:locked/>
    <w:rsid w:val="00690DC6"/>
    <w:rPr>
      <w:rFonts w:ascii="Calibri" w:eastAsia="Calibri" w:hAnsi="Calibri"/>
      <w:sz w:val="22"/>
      <w:szCs w:val="22"/>
      <w:lang w:val="it-IT" w:eastAsia="en-US" w:bidi="ar-SA"/>
    </w:rPr>
  </w:style>
  <w:style w:type="paragraph" w:styleId="Corpodeltesto">
    <w:name w:val="Body Text"/>
    <w:basedOn w:val="Normale"/>
    <w:link w:val="CorpodeltestoCarattere"/>
    <w:rsid w:val="00690DC6"/>
    <w:pPr>
      <w:spacing w:after="12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Corpodeltesto2">
    <w:name w:val="Body Text 2"/>
    <w:basedOn w:val="Normale"/>
    <w:rsid w:val="00BF77C8"/>
    <w:pPr>
      <w:spacing w:after="120" w:line="480" w:lineRule="auto"/>
    </w:pPr>
  </w:style>
  <w:style w:type="character" w:customStyle="1" w:styleId="Carattere">
    <w:name w:val="Carattere"/>
    <w:rsid w:val="00210E41"/>
    <w:rPr>
      <w:rFonts w:ascii="Calibri" w:eastAsia="Calibri" w:hAnsi="Calibri"/>
      <w:sz w:val="22"/>
      <w:szCs w:val="22"/>
      <w:lang w:val="it-IT" w:eastAsia="en-US" w:bidi="ar-SA"/>
    </w:rPr>
  </w:style>
  <w:style w:type="paragraph" w:styleId="Paragrafoelenco">
    <w:name w:val="List Paragraph"/>
    <w:basedOn w:val="Normale"/>
    <w:uiPriority w:val="34"/>
    <w:qFormat/>
    <w:rsid w:val="00B41C7E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NormaleWeb">
    <w:name w:val="Normal (Web)"/>
    <w:basedOn w:val="Normale"/>
    <w:rsid w:val="00396805"/>
    <w:pPr>
      <w:spacing w:before="100" w:beforeAutospacing="1" w:after="119"/>
    </w:pPr>
    <w:rPr>
      <w:sz w:val="24"/>
      <w:szCs w:val="24"/>
    </w:rPr>
  </w:style>
  <w:style w:type="paragraph" w:customStyle="1" w:styleId="Predefinito">
    <w:name w:val="Predefinito"/>
    <w:rsid w:val="005E36CF"/>
    <w:pPr>
      <w:tabs>
        <w:tab w:val="left" w:pos="709"/>
      </w:tabs>
      <w:suppressAutoHyphens/>
    </w:pPr>
    <w:rPr>
      <w:rFonts w:ascii="Cambria" w:eastAsia="DejaVu Sans" w:hAnsi="Cambria"/>
      <w:color w:val="00000A"/>
      <w:sz w:val="24"/>
      <w:szCs w:val="24"/>
    </w:rPr>
  </w:style>
  <w:style w:type="character" w:styleId="Numeropagina">
    <w:name w:val="page number"/>
    <w:basedOn w:val="Caratterepredefinitoparagrafo"/>
    <w:rsid w:val="00334108"/>
  </w:style>
  <w:style w:type="paragraph" w:customStyle="1" w:styleId="Default">
    <w:name w:val="Default"/>
    <w:rsid w:val="00BB684B"/>
    <w:pPr>
      <w:widowControl w:val="0"/>
      <w:autoSpaceDE w:val="0"/>
      <w:autoSpaceDN w:val="0"/>
      <w:adjustRightInd w:val="0"/>
    </w:pPr>
    <w:rPr>
      <w:rFonts w:ascii="Cambria" w:hAnsi="Cambria" w:cs="Cambri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5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6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5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8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26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0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oleObject" Target="embeddings/oleObject1.bin"/><Relationship Id="rId20" Type="http://schemas.openxmlformats.org/officeDocument/2006/relationships/theme" Target="theme/theme1.xml"/><Relationship Id="rId10" Type="http://schemas.openxmlformats.org/officeDocument/2006/relationships/image" Target="media/image3.wmf"/><Relationship Id="rId11" Type="http://schemas.openxmlformats.org/officeDocument/2006/relationships/image" Target="media/image4.wmf"/><Relationship Id="rId12" Type="http://schemas.openxmlformats.org/officeDocument/2006/relationships/oleObject" Target="embeddings/oleObject2.bin"/><Relationship Id="rId13" Type="http://schemas.openxmlformats.org/officeDocument/2006/relationships/image" Target="media/image5.wmf"/><Relationship Id="rId14" Type="http://schemas.openxmlformats.org/officeDocument/2006/relationships/oleObject" Target="embeddings/oleObject3.bin"/><Relationship Id="rId15" Type="http://schemas.openxmlformats.org/officeDocument/2006/relationships/image" Target="media/image30.wmf"/><Relationship Id="rId16" Type="http://schemas.openxmlformats.org/officeDocument/2006/relationships/image" Target="media/image6.wmf"/><Relationship Id="rId17" Type="http://schemas.openxmlformats.org/officeDocument/2006/relationships/oleObject" Target="embeddings/oleObject4.bin"/><Relationship Id="rId18" Type="http://schemas.openxmlformats.org/officeDocument/2006/relationships/footer" Target="footer1.xml"/><Relationship Id="rId19" Type="http://schemas.openxmlformats.org/officeDocument/2006/relationships/fontTable" Target="fontTable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2.w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uzza\Dati%20applicazioni\Microsoft\Modelli\CARTA%20INTESTATA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\Documents and Settings\Ruzza\Dati applicazioni\Microsoft\Modelli\CARTA INTESTATA.dot</Template>
  <TotalTime>28</TotalTime>
  <Pages>1</Pages>
  <Words>427</Words>
  <Characters>2439</Characters>
  <Application>Microsoft Macintosh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Ruzza</Company>
  <LinksUpToDate>false</LinksUpToDate>
  <CharactersWithSpaces>2861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E-mail</dc:creator>
  <cp:keywords/>
  <cp:lastModifiedBy>maria</cp:lastModifiedBy>
  <cp:revision>5</cp:revision>
  <cp:lastPrinted>2014-10-20T10:12:00Z</cp:lastPrinted>
  <dcterms:created xsi:type="dcterms:W3CDTF">2016-10-23T09:52:00Z</dcterms:created>
  <dcterms:modified xsi:type="dcterms:W3CDTF">2016-10-23T20:15:00Z</dcterms:modified>
</cp:coreProperties>
</file>